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6FAB8" w14:textId="77777777" w:rsidR="004350B7" w:rsidRDefault="00365186" w:rsidP="00017D11">
      <w:pPr>
        <w:spacing w:before="120" w:after="120"/>
        <w:jc w:val="center"/>
        <w:rPr>
          <w:rFonts w:ascii="Arial" w:hAnsi="Arial" w:cs="Arial"/>
        </w:rPr>
      </w:pPr>
      <w:r w:rsidRPr="00D75034">
        <w:rPr>
          <w:rFonts w:ascii="Arial" w:hAnsi="Arial" w:cs="Arial"/>
          <w:noProof/>
        </w:rPr>
        <w:drawing>
          <wp:inline distT="0" distB="0" distL="0" distR="0" wp14:anchorId="00948378" wp14:editId="5C8433C9">
            <wp:extent cx="3698240" cy="1280160"/>
            <wp:effectExtent l="0" t="0" r="0" b="0"/>
            <wp:docPr id="1" name="Picture 3" descr="A close up of a sig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lose up of a sign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D44C0" w14:textId="77777777" w:rsidR="007A24B6" w:rsidRDefault="00365186" w:rsidP="00F30D51">
      <w:pPr>
        <w:spacing w:before="120" w:after="12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C391C4" wp14:editId="27BBF927">
            <wp:extent cx="1432560" cy="457200"/>
            <wp:effectExtent l="0" t="0" r="0" b="0"/>
            <wp:docPr id="2" name="Picture 2" descr="Rotary Club of Los Altos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tary Club of Los Altos logo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366C5" w14:textId="77777777" w:rsidR="003F03D1" w:rsidRDefault="003F03D1" w:rsidP="003F03D1">
      <w:pPr>
        <w:spacing w:before="360" w:line="417" w:lineRule="exact"/>
        <w:ind w:left="14"/>
        <w:jc w:val="center"/>
        <w:rPr>
          <w:b/>
          <w:color w:val="306531"/>
          <w:sz w:val="34"/>
          <w:szCs w:val="34"/>
        </w:rPr>
      </w:pPr>
      <w:r>
        <w:rPr>
          <w:b/>
          <w:color w:val="306531"/>
          <w:sz w:val="34"/>
          <w:szCs w:val="34"/>
        </w:rPr>
        <w:t xml:space="preserve">ONLINE </w:t>
      </w:r>
      <w:r w:rsidRPr="00695D02">
        <w:rPr>
          <w:b/>
          <w:color w:val="306531"/>
          <w:sz w:val="34"/>
          <w:szCs w:val="34"/>
        </w:rPr>
        <w:t xml:space="preserve">APPLICATION for </w:t>
      </w:r>
      <w:r>
        <w:rPr>
          <w:b/>
          <w:color w:val="306531"/>
          <w:sz w:val="34"/>
          <w:szCs w:val="34"/>
        </w:rPr>
        <w:t xml:space="preserve">SPONSORS </w:t>
      </w:r>
    </w:p>
    <w:p w14:paraId="6E1A787E" w14:textId="77777777" w:rsidR="003A28A1" w:rsidRPr="00A3031A" w:rsidRDefault="003A28A1" w:rsidP="00D522EC">
      <w:pPr>
        <w:spacing w:before="120" w:after="120"/>
        <w:rPr>
          <w:rFonts w:ascii="Arial" w:hAnsi="Arial" w:cs="Arial"/>
        </w:rPr>
      </w:pPr>
      <w:r w:rsidRPr="00A3031A">
        <w:rPr>
          <w:rFonts w:ascii="Arial" w:hAnsi="Arial" w:cs="Arial"/>
        </w:rPr>
        <w:t xml:space="preserve">Please indicate your level of interest for participation at the </w:t>
      </w:r>
      <w:hyperlink r:id="rId10" w:history="1">
        <w:r w:rsidR="002C137F" w:rsidRPr="004A3C75">
          <w:rPr>
            <w:rStyle w:val="Hyperlink"/>
            <w:rFonts w:ascii="Arial" w:hAnsi="Arial" w:cs="Arial"/>
          </w:rPr>
          <w:t>Los Altos Rotary Fine Art in the Park</w:t>
        </w:r>
      </w:hyperlink>
      <w:r w:rsidRPr="00A3031A">
        <w:rPr>
          <w:rFonts w:ascii="Arial" w:hAnsi="Arial" w:cs="Arial"/>
        </w:rPr>
        <w:t xml:space="preserve"> </w:t>
      </w:r>
      <w:r w:rsidR="002C137F" w:rsidRPr="00A3031A">
        <w:rPr>
          <w:rFonts w:ascii="Arial" w:hAnsi="Arial" w:cs="Arial"/>
        </w:rPr>
        <w:t xml:space="preserve">on </w:t>
      </w:r>
      <w:r w:rsidR="002C137F" w:rsidRPr="00A3031A">
        <w:rPr>
          <w:rFonts w:ascii="Arial" w:hAnsi="Arial" w:cs="Arial"/>
          <w:b/>
        </w:rPr>
        <w:t>May 1</w:t>
      </w:r>
      <w:r w:rsidR="00017D11">
        <w:rPr>
          <w:rFonts w:ascii="Arial" w:hAnsi="Arial" w:cs="Arial"/>
          <w:b/>
        </w:rPr>
        <w:t>6</w:t>
      </w:r>
      <w:r w:rsidR="002C137F" w:rsidRPr="00A3031A">
        <w:rPr>
          <w:rFonts w:ascii="Arial" w:hAnsi="Arial" w:cs="Arial"/>
          <w:b/>
        </w:rPr>
        <w:t>-</w:t>
      </w:r>
      <w:r w:rsidR="00E32E9D">
        <w:rPr>
          <w:rFonts w:ascii="Arial" w:hAnsi="Arial" w:cs="Arial"/>
          <w:b/>
        </w:rPr>
        <w:t>1</w:t>
      </w:r>
      <w:r w:rsidR="00017D11">
        <w:rPr>
          <w:rFonts w:ascii="Arial" w:hAnsi="Arial" w:cs="Arial"/>
          <w:b/>
        </w:rPr>
        <w:t>7</w:t>
      </w:r>
      <w:r w:rsidR="00E76A03">
        <w:rPr>
          <w:rFonts w:ascii="Arial" w:hAnsi="Arial" w:cs="Arial"/>
          <w:b/>
        </w:rPr>
        <w:t>,</w:t>
      </w:r>
      <w:r w:rsidR="002C137F" w:rsidRPr="00A3031A">
        <w:rPr>
          <w:rFonts w:ascii="Arial" w:hAnsi="Arial" w:cs="Arial"/>
          <w:b/>
        </w:rPr>
        <w:t xml:space="preserve"> 20</w:t>
      </w:r>
      <w:r w:rsidR="00017D11">
        <w:rPr>
          <w:rFonts w:ascii="Arial" w:hAnsi="Arial" w:cs="Arial"/>
          <w:b/>
        </w:rPr>
        <w:t>20</w:t>
      </w:r>
      <w:r w:rsidR="00142225">
        <w:rPr>
          <w:rFonts w:ascii="Arial" w:hAnsi="Arial" w:cs="Arial"/>
          <w:b/>
        </w:rPr>
        <w:t>,</w:t>
      </w:r>
      <w:r w:rsidRPr="00A3031A">
        <w:rPr>
          <w:rFonts w:ascii="Arial" w:hAnsi="Arial" w:cs="Arial"/>
          <w:b/>
        </w:rPr>
        <w:t xml:space="preserve"> 10am – 5</w:t>
      </w:r>
      <w:r w:rsidR="002C137F" w:rsidRPr="00A3031A">
        <w:rPr>
          <w:rFonts w:ascii="Arial" w:hAnsi="Arial" w:cs="Arial"/>
          <w:b/>
        </w:rPr>
        <w:t>:30</w:t>
      </w:r>
      <w:r w:rsidRPr="00A3031A">
        <w:rPr>
          <w:rFonts w:ascii="Arial" w:hAnsi="Arial" w:cs="Arial"/>
          <w:b/>
        </w:rPr>
        <w:t xml:space="preserve">pm </w:t>
      </w:r>
      <w:r w:rsidRPr="00A3031A">
        <w:rPr>
          <w:rFonts w:ascii="Arial" w:hAnsi="Arial" w:cs="Arial"/>
        </w:rPr>
        <w:t>and return this application via email or fax. S</w:t>
      </w:r>
      <w:r w:rsidR="006C2429">
        <w:rPr>
          <w:rFonts w:ascii="Arial" w:hAnsi="Arial" w:cs="Arial"/>
        </w:rPr>
        <w:t>ponsor s</w:t>
      </w:r>
      <w:r w:rsidRPr="00A3031A">
        <w:rPr>
          <w:rFonts w:ascii="Arial" w:hAnsi="Arial" w:cs="Arial"/>
        </w:rPr>
        <w:t xml:space="preserve">paces are limited and will be considered on a first-come, first-served basis.  Selection will be based upon (1) quality of product or service, (2) appropriate fit as a festival exhibitor and (3) space requirements.  The decision is the exclusive right of the Los Altos </w:t>
      </w:r>
      <w:r w:rsidR="002C137F" w:rsidRPr="00A3031A">
        <w:rPr>
          <w:rFonts w:ascii="Arial" w:hAnsi="Arial" w:cs="Arial"/>
        </w:rPr>
        <w:t>Rotary Club</w:t>
      </w:r>
      <w:r w:rsidRPr="00A3031A">
        <w:rPr>
          <w:rFonts w:ascii="Arial" w:hAnsi="Arial" w:cs="Arial"/>
        </w:rPr>
        <w:t xml:space="preserve"> and Designing Leads.</w:t>
      </w:r>
    </w:p>
    <w:p w14:paraId="088D6D51" w14:textId="77777777" w:rsidR="006B5440" w:rsidRPr="006B5440" w:rsidRDefault="006B5440" w:rsidP="006B5440">
      <w:pPr>
        <w:rPr>
          <w:rFonts w:ascii="Arial" w:hAnsi="Arial" w:cs="Arial"/>
        </w:rPr>
      </w:pPr>
      <w:r w:rsidRPr="006B5440">
        <w:rPr>
          <w:rFonts w:ascii="Arial" w:hAnsi="Arial" w:cs="Arial"/>
        </w:rPr>
        <w:t>Highlights of this premier open-air art event include</w:t>
      </w:r>
      <w:r>
        <w:rPr>
          <w:rFonts w:ascii="Arial" w:hAnsi="Arial" w:cs="Arial"/>
        </w:rPr>
        <w:t xml:space="preserve"> </w:t>
      </w:r>
      <w:r w:rsidRPr="006B5440">
        <w:rPr>
          <w:rFonts w:ascii="Arial" w:hAnsi="Arial" w:cs="Arial"/>
        </w:rPr>
        <w:t>175 juried artists in an array of mediums</w:t>
      </w:r>
      <w:r>
        <w:rPr>
          <w:rFonts w:ascii="Arial" w:hAnsi="Arial" w:cs="Arial"/>
        </w:rPr>
        <w:t xml:space="preserve"> ●</w:t>
      </w:r>
      <w:r w:rsidRPr="006B5440">
        <w:rPr>
          <w:rFonts w:ascii="Arial" w:hAnsi="Arial" w:cs="Arial"/>
        </w:rPr>
        <w:t xml:space="preserve"> 20,000 attendees</w:t>
      </w:r>
      <w:r>
        <w:rPr>
          <w:rFonts w:ascii="Arial" w:hAnsi="Arial" w:cs="Arial"/>
        </w:rPr>
        <w:t xml:space="preserve"> ● </w:t>
      </w:r>
      <w:r w:rsidRPr="006B5440">
        <w:rPr>
          <w:rFonts w:ascii="Arial" w:hAnsi="Arial" w:cs="Arial"/>
        </w:rPr>
        <w:t>live entertainment in a community-family-friendly environment</w:t>
      </w:r>
      <w:r>
        <w:rPr>
          <w:rFonts w:ascii="Arial" w:hAnsi="Arial" w:cs="Arial"/>
        </w:rPr>
        <w:t xml:space="preserve"> ●</w:t>
      </w:r>
      <w:r w:rsidRPr="006B5440">
        <w:rPr>
          <w:rFonts w:ascii="Arial" w:hAnsi="Arial" w:cs="Arial"/>
        </w:rPr>
        <w:t xml:space="preserve"> Free admission/parking</w:t>
      </w:r>
      <w:r>
        <w:rPr>
          <w:rFonts w:ascii="Arial" w:hAnsi="Arial" w:cs="Arial"/>
        </w:rPr>
        <w:t xml:space="preserve"> ●</w:t>
      </w:r>
      <w:r w:rsidRPr="006B5440">
        <w:rPr>
          <w:rFonts w:ascii="Arial" w:hAnsi="Arial" w:cs="Arial"/>
        </w:rPr>
        <w:t xml:space="preserve"> 4</w:t>
      </w:r>
      <w:r w:rsidR="000E45CF">
        <w:rPr>
          <w:rFonts w:ascii="Arial" w:hAnsi="Arial" w:cs="Arial"/>
        </w:rPr>
        <w:t>5</w:t>
      </w:r>
      <w:r w:rsidR="00E32E9D" w:rsidRPr="00E32E9D">
        <w:rPr>
          <w:rFonts w:ascii="Arial" w:hAnsi="Arial" w:cs="Arial"/>
          <w:vertAlign w:val="superscript"/>
        </w:rPr>
        <w:t>th</w:t>
      </w:r>
      <w:r w:rsidR="00E32E9D">
        <w:rPr>
          <w:rFonts w:ascii="Arial" w:hAnsi="Arial" w:cs="Arial"/>
        </w:rPr>
        <w:t xml:space="preserve"> </w:t>
      </w:r>
      <w:r w:rsidRPr="006B5440">
        <w:rPr>
          <w:rFonts w:ascii="Arial" w:hAnsi="Arial" w:cs="Arial"/>
        </w:rPr>
        <w:t>annual event held at Lincoln Park in Downtown Los Altos and follows the Kiwanis Pet Parade</w:t>
      </w:r>
      <w:r>
        <w:rPr>
          <w:rFonts w:ascii="Arial" w:hAnsi="Arial" w:cs="Arial"/>
        </w:rPr>
        <w:t xml:space="preserve"> ● </w:t>
      </w:r>
      <w:r w:rsidRPr="006B5440">
        <w:rPr>
          <w:rFonts w:ascii="Arial" w:hAnsi="Arial" w:cs="Arial"/>
        </w:rPr>
        <w:t>100% of profits go to charities both</w:t>
      </w:r>
      <w:r>
        <w:rPr>
          <w:rFonts w:ascii="Arial" w:hAnsi="Arial" w:cs="Arial"/>
        </w:rPr>
        <w:t xml:space="preserve"> </w:t>
      </w:r>
      <w:r w:rsidRPr="006B5440">
        <w:rPr>
          <w:rFonts w:ascii="Arial" w:hAnsi="Arial" w:cs="Arial"/>
        </w:rPr>
        <w:t>local and international</w:t>
      </w:r>
    </w:p>
    <w:p w14:paraId="34A77380" w14:textId="77777777" w:rsidR="00A42AE0" w:rsidRPr="00A3031A" w:rsidRDefault="00A42AE0" w:rsidP="00D522EC">
      <w:pPr>
        <w:spacing w:before="120" w:after="120"/>
        <w:rPr>
          <w:rFonts w:ascii="Arial" w:hAnsi="Arial" w:cs="Arial"/>
        </w:rPr>
      </w:pPr>
      <w:r w:rsidRPr="00A3031A">
        <w:rPr>
          <w:rFonts w:ascii="Arial" w:hAnsi="Arial" w:cs="Arial"/>
          <w:b/>
        </w:rPr>
        <w:t xml:space="preserve">Questions: </w:t>
      </w:r>
      <w:r w:rsidRPr="00A3031A">
        <w:rPr>
          <w:rFonts w:ascii="Arial" w:hAnsi="Arial" w:cs="Arial"/>
        </w:rPr>
        <w:t xml:space="preserve">Contact Claudette </w:t>
      </w:r>
      <w:proofErr w:type="spellStart"/>
      <w:r w:rsidRPr="00A3031A">
        <w:rPr>
          <w:rFonts w:ascii="Arial" w:hAnsi="Arial" w:cs="Arial"/>
        </w:rPr>
        <w:t>Mannina</w:t>
      </w:r>
      <w:proofErr w:type="spellEnd"/>
      <w:r w:rsidRPr="00A3031A">
        <w:rPr>
          <w:rFonts w:ascii="Arial" w:hAnsi="Arial" w:cs="Arial"/>
        </w:rPr>
        <w:t>: 831.461.1796 (</w:t>
      </w:r>
      <w:proofErr w:type="spellStart"/>
      <w:r w:rsidRPr="00A3031A">
        <w:rPr>
          <w:rFonts w:ascii="Arial" w:hAnsi="Arial" w:cs="Arial"/>
        </w:rPr>
        <w:t>ph</w:t>
      </w:r>
      <w:proofErr w:type="spellEnd"/>
      <w:r w:rsidRPr="00A3031A">
        <w:rPr>
          <w:rFonts w:ascii="Arial" w:hAnsi="Arial" w:cs="Arial"/>
        </w:rPr>
        <w:t xml:space="preserve">) ● </w:t>
      </w:r>
      <w:hyperlink r:id="rId11" w:history="1">
        <w:r w:rsidRPr="00FB28CD">
          <w:rPr>
            <w:rStyle w:val="Hyperlink"/>
            <w:rFonts w:ascii="Arial" w:hAnsi="Arial" w:cs="Arial"/>
          </w:rPr>
          <w:t>claudette@designingleads.com</w:t>
        </w:r>
      </w:hyperlink>
      <w:r w:rsidRPr="00A3031A">
        <w:rPr>
          <w:rFonts w:ascii="Arial" w:hAnsi="Arial" w:cs="Arial"/>
        </w:rPr>
        <w:t xml:space="preserve"> ● 831.461.0891 (fax)</w:t>
      </w:r>
    </w:p>
    <w:p w14:paraId="1706BC63" w14:textId="77777777" w:rsidR="003A28A1" w:rsidRPr="00A90CE7" w:rsidRDefault="003A28A1" w:rsidP="00CC5030">
      <w:pPr>
        <w:spacing w:before="120" w:after="120"/>
        <w:ind w:left="7200" w:firstLine="72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>Da</w:t>
      </w:r>
      <w:r w:rsidRPr="00A90CE7">
        <w:rPr>
          <w:rFonts w:ascii="Arial" w:hAnsi="Arial" w:cs="Arial"/>
          <w:b/>
          <w:bCs/>
        </w:rPr>
        <w:t>te</w:t>
      </w:r>
      <w:r w:rsidRPr="0055664C">
        <w:rPr>
          <w:rFonts w:ascii="Arial" w:hAnsi="Arial" w:cs="Arial"/>
          <w:bCs/>
          <w:u w:val="single"/>
        </w:rPr>
        <w:tab/>
      </w:r>
      <w:r w:rsidRPr="0055664C">
        <w:rPr>
          <w:rFonts w:ascii="Arial" w:hAnsi="Arial" w:cs="Arial"/>
          <w:bCs/>
          <w:u w:val="single"/>
        </w:rPr>
        <w:tab/>
      </w:r>
      <w:r w:rsidRPr="0055664C">
        <w:rPr>
          <w:rFonts w:ascii="Arial" w:hAnsi="Arial" w:cs="Arial"/>
          <w:bCs/>
          <w:u w:val="single"/>
        </w:rPr>
        <w:tab/>
      </w:r>
      <w:r w:rsidRPr="0055664C">
        <w:rPr>
          <w:rFonts w:ascii="Arial" w:hAnsi="Arial" w:cs="Arial"/>
          <w:bCs/>
          <w:u w:val="single"/>
        </w:rPr>
        <w:tab/>
      </w:r>
    </w:p>
    <w:p w14:paraId="7875CEFE" w14:textId="77777777" w:rsidR="003A28A1" w:rsidRPr="00D522EC" w:rsidRDefault="003A28A1" w:rsidP="00D522EC">
      <w:pPr>
        <w:spacing w:before="120" w:after="120"/>
        <w:rPr>
          <w:rFonts w:ascii="Arial" w:hAnsi="Arial" w:cs="Arial"/>
          <w:u w:val="single"/>
        </w:rPr>
      </w:pPr>
      <w:r w:rsidRPr="00D522EC">
        <w:rPr>
          <w:rFonts w:ascii="Arial" w:hAnsi="Arial" w:cs="Arial"/>
          <w:b/>
          <w:bCs/>
        </w:rPr>
        <w:t>Contact Name</w:t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b/>
          <w:bCs/>
        </w:rPr>
        <w:t xml:space="preserve">Company </w:t>
      </w:r>
      <w:r w:rsidRPr="00D522EC">
        <w:rPr>
          <w:rFonts w:ascii="Arial" w:hAnsi="Arial" w:cs="Arial"/>
          <w:b/>
          <w:bCs/>
          <w:u w:val="single"/>
        </w:rPr>
        <w:tab/>
      </w:r>
      <w:r w:rsidRPr="00D522EC">
        <w:rPr>
          <w:rFonts w:ascii="Arial" w:hAnsi="Arial" w:cs="Arial"/>
          <w:b/>
          <w:bCs/>
          <w:u w:val="single"/>
        </w:rPr>
        <w:tab/>
      </w:r>
      <w:r w:rsidR="009D1FEB">
        <w:rPr>
          <w:rFonts w:ascii="Arial" w:hAnsi="Arial" w:cs="Arial"/>
          <w:b/>
          <w:bCs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</w:p>
    <w:p w14:paraId="5A92ECD8" w14:textId="77777777" w:rsidR="003A28A1" w:rsidRPr="003F68D5" w:rsidRDefault="003A28A1" w:rsidP="00D522EC">
      <w:pPr>
        <w:spacing w:before="120" w:after="120"/>
        <w:rPr>
          <w:rFonts w:ascii="Arial" w:hAnsi="Arial" w:cs="Arial"/>
          <w:u w:val="single"/>
        </w:rPr>
      </w:pPr>
      <w:r w:rsidRPr="00D522EC">
        <w:rPr>
          <w:rFonts w:ascii="Arial" w:hAnsi="Arial" w:cs="Arial"/>
          <w:b/>
          <w:bCs/>
        </w:rPr>
        <w:t>Address</w:t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5194FD00" w14:textId="77777777" w:rsidR="003A28A1" w:rsidRPr="003F68D5" w:rsidRDefault="003A28A1" w:rsidP="00D522EC">
      <w:pPr>
        <w:spacing w:before="120" w:after="120"/>
        <w:rPr>
          <w:rFonts w:ascii="Arial" w:hAnsi="Arial" w:cs="Arial"/>
          <w:u w:val="single"/>
        </w:rPr>
      </w:pPr>
      <w:r w:rsidRPr="00D522EC">
        <w:rPr>
          <w:rFonts w:ascii="Arial" w:hAnsi="Arial" w:cs="Arial"/>
          <w:b/>
          <w:bCs/>
        </w:rPr>
        <w:t>City/St</w:t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3F68D5">
        <w:rPr>
          <w:rFonts w:ascii="Arial" w:hAnsi="Arial" w:cs="Arial"/>
          <w:b/>
        </w:rPr>
        <w:t>Zip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14:paraId="5BBABD5E" w14:textId="77777777" w:rsidR="003A28A1" w:rsidRPr="00D522EC" w:rsidRDefault="003A28A1" w:rsidP="00D522EC">
      <w:pPr>
        <w:spacing w:before="120" w:after="120"/>
        <w:rPr>
          <w:rFonts w:ascii="Arial" w:hAnsi="Arial" w:cs="Arial"/>
          <w:u w:val="single"/>
        </w:rPr>
      </w:pPr>
      <w:r w:rsidRPr="00D522EC">
        <w:rPr>
          <w:rFonts w:ascii="Arial" w:hAnsi="Arial" w:cs="Arial"/>
          <w:b/>
          <w:bCs/>
        </w:rPr>
        <w:t>Phone</w:t>
      </w:r>
      <w:r>
        <w:rPr>
          <w:rFonts w:ascii="Arial" w:hAnsi="Arial" w:cs="Arial"/>
          <w:b/>
          <w:bCs/>
        </w:rPr>
        <w:t xml:space="preserve"> (Bus)</w:t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CC5030">
        <w:rPr>
          <w:rFonts w:ascii="Arial" w:hAnsi="Arial" w:cs="Arial"/>
          <w:b/>
        </w:rPr>
        <w:t>Mobile</w:t>
      </w:r>
      <w:r w:rsidR="00387184">
        <w:rPr>
          <w:rFonts w:ascii="Arial" w:hAnsi="Arial" w:cs="Arial"/>
          <w:b/>
        </w:rPr>
        <w:t>/Text</w:t>
      </w:r>
      <w:r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="00387184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b/>
          <w:bCs/>
        </w:rPr>
        <w:t>Fax</w:t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</w:p>
    <w:p w14:paraId="25FFAD38" w14:textId="77777777" w:rsidR="003A28A1" w:rsidRPr="00D522EC" w:rsidRDefault="003A28A1" w:rsidP="00D522EC">
      <w:pPr>
        <w:spacing w:before="120" w:after="120"/>
        <w:rPr>
          <w:rFonts w:ascii="Arial" w:hAnsi="Arial" w:cs="Arial"/>
        </w:rPr>
      </w:pPr>
      <w:r w:rsidRPr="00D522EC">
        <w:rPr>
          <w:rFonts w:ascii="Arial" w:hAnsi="Arial" w:cs="Arial"/>
          <w:b/>
          <w:bCs/>
        </w:rPr>
        <w:t>E-Mail Address</w:t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b/>
          <w:bCs/>
        </w:rPr>
        <w:t>Web Site</w:t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  <w:r w:rsidRPr="00D522EC">
        <w:rPr>
          <w:rFonts w:ascii="Arial" w:hAnsi="Arial" w:cs="Arial"/>
          <w:u w:val="single"/>
        </w:rPr>
        <w:tab/>
      </w:r>
    </w:p>
    <w:p w14:paraId="5CA510AA" w14:textId="77777777" w:rsidR="00E229CF" w:rsidRDefault="00E229CF" w:rsidP="00837FD2">
      <w:pPr>
        <w:pStyle w:val="Heading1"/>
        <w:spacing w:before="120" w:after="120"/>
        <w:rPr>
          <w:rFonts w:ascii="Arial" w:hAnsi="Arial" w:cs="Arial"/>
          <w:sz w:val="25"/>
          <w:szCs w:val="25"/>
        </w:rPr>
      </w:pPr>
    </w:p>
    <w:p w14:paraId="437D22FF" w14:textId="77777777" w:rsidR="00AA4006" w:rsidRPr="00474CB1" w:rsidRDefault="00E32E9D" w:rsidP="00837FD2">
      <w:pPr>
        <w:pStyle w:val="Heading1"/>
        <w:spacing w:before="120" w:after="120"/>
        <w:rPr>
          <w:rFonts w:ascii="Arial" w:hAnsi="Arial" w:cs="Arial"/>
          <w:sz w:val="25"/>
          <w:szCs w:val="25"/>
        </w:rPr>
      </w:pPr>
      <w:r w:rsidRPr="00474CB1">
        <w:rPr>
          <w:rFonts w:ascii="Arial" w:hAnsi="Arial" w:cs="Arial"/>
          <w:sz w:val="25"/>
          <w:szCs w:val="25"/>
        </w:rPr>
        <w:t>Please check level of interest</w:t>
      </w:r>
      <w:r w:rsidR="007A24B6" w:rsidRPr="00474CB1">
        <w:rPr>
          <w:rFonts w:ascii="Arial" w:hAnsi="Arial" w:cs="Arial"/>
          <w:sz w:val="25"/>
          <w:szCs w:val="25"/>
        </w:rPr>
        <w:t xml:space="preserve"> and become a Sponsor</w:t>
      </w:r>
      <w:r w:rsidRPr="00474CB1">
        <w:rPr>
          <w:rFonts w:ascii="Arial" w:hAnsi="Arial" w:cs="Arial"/>
          <w:sz w:val="25"/>
          <w:szCs w:val="25"/>
        </w:rPr>
        <w:t xml:space="preserve"> </w:t>
      </w:r>
      <w:r w:rsidR="00E76A03" w:rsidRPr="00474CB1">
        <w:rPr>
          <w:rFonts w:ascii="Arial" w:hAnsi="Arial" w:cs="Arial"/>
          <w:sz w:val="25"/>
          <w:szCs w:val="25"/>
        </w:rPr>
        <w:t>(</w:t>
      </w:r>
      <w:r w:rsidR="00E76A03" w:rsidRPr="00474CB1">
        <w:rPr>
          <w:rFonts w:ascii="Arial" w:hAnsi="Arial" w:cs="Arial"/>
          <w:i/>
          <w:sz w:val="25"/>
          <w:szCs w:val="25"/>
        </w:rPr>
        <w:t>descriptions below</w:t>
      </w:r>
      <w:r w:rsidR="00E76A03" w:rsidRPr="00474CB1">
        <w:rPr>
          <w:rFonts w:ascii="Arial" w:hAnsi="Arial" w:cs="Arial"/>
          <w:sz w:val="25"/>
          <w:szCs w:val="25"/>
        </w:rPr>
        <w:t>)</w:t>
      </w:r>
    </w:p>
    <w:p w14:paraId="32B4774A" w14:textId="77777777" w:rsidR="003F03D1" w:rsidRPr="003F03D1" w:rsidRDefault="003F03D1" w:rsidP="003F03D1">
      <w:pPr>
        <w:jc w:val="both"/>
        <w:rPr>
          <w:rFonts w:ascii="Arial" w:hAnsi="Arial" w:cs="Arial"/>
          <w:b/>
        </w:rPr>
        <w:sectPr w:rsidR="003F03D1" w:rsidRPr="003F03D1" w:rsidSect="00732410">
          <w:headerReference w:type="first" r:id="rId12"/>
          <w:footerReference w:type="first" r:id="rId13"/>
          <w:pgSz w:w="12240" w:h="15840" w:code="1"/>
          <w:pgMar w:top="720" w:right="720" w:bottom="720" w:left="720" w:header="0" w:footer="720" w:gutter="0"/>
          <w:cols w:space="720"/>
          <w:titlePg/>
          <w:docGrid w:linePitch="360"/>
        </w:sectPr>
      </w:pPr>
    </w:p>
    <w:p w14:paraId="505125E0" w14:textId="77777777" w:rsidR="00AA4006" w:rsidRPr="003F03D1" w:rsidRDefault="003F03D1" w:rsidP="003F03D1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___ </w:t>
      </w:r>
      <w:r w:rsidR="00AA4006" w:rsidRPr="003F03D1">
        <w:rPr>
          <w:rFonts w:ascii="Arial" w:hAnsi="Arial" w:cs="Arial"/>
          <w:b/>
        </w:rPr>
        <w:t>Presenting</w:t>
      </w:r>
      <w:r w:rsidR="00AA4006" w:rsidRPr="003F03D1">
        <w:rPr>
          <w:rFonts w:ascii="Arial" w:hAnsi="Arial" w:cs="Arial"/>
          <w:b/>
          <w:bCs/>
        </w:rPr>
        <w:t xml:space="preserve"> Sponsor</w:t>
      </w:r>
      <w:r w:rsidR="00E76A03" w:rsidRPr="003F03D1">
        <w:rPr>
          <w:rFonts w:ascii="Arial" w:hAnsi="Arial" w:cs="Arial"/>
          <w:b/>
          <w:bCs/>
        </w:rPr>
        <w:t>:</w:t>
      </w:r>
      <w:r w:rsidR="00AA4006" w:rsidRPr="003F03D1">
        <w:rPr>
          <w:rFonts w:ascii="Arial" w:hAnsi="Arial" w:cs="Arial"/>
        </w:rPr>
        <w:t xml:space="preserve"> </w:t>
      </w:r>
      <w:r w:rsidR="00AA4006" w:rsidRPr="003F03D1">
        <w:rPr>
          <w:rFonts w:ascii="Arial" w:hAnsi="Arial" w:cs="Arial"/>
          <w:b/>
        </w:rPr>
        <w:t>$10,000</w:t>
      </w:r>
    </w:p>
    <w:p w14:paraId="5426F3F7" w14:textId="77777777" w:rsidR="003F03D1" w:rsidRPr="003F03D1" w:rsidRDefault="003F03D1" w:rsidP="003F03D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___ </w:t>
      </w:r>
      <w:r w:rsidR="00AA4006" w:rsidRPr="003F03D1">
        <w:rPr>
          <w:rFonts w:ascii="Arial" w:hAnsi="Arial" w:cs="Arial"/>
          <w:b/>
        </w:rPr>
        <w:t>Stage</w:t>
      </w:r>
      <w:r w:rsidR="00AA4006" w:rsidRPr="003F03D1">
        <w:rPr>
          <w:rFonts w:ascii="Arial" w:hAnsi="Arial" w:cs="Arial"/>
          <w:b/>
          <w:bCs/>
        </w:rPr>
        <w:t xml:space="preserve"> Sponsor</w:t>
      </w:r>
      <w:r w:rsidR="00E76A03" w:rsidRPr="003F03D1">
        <w:rPr>
          <w:rFonts w:ascii="Arial" w:hAnsi="Arial" w:cs="Arial"/>
          <w:b/>
          <w:bCs/>
        </w:rPr>
        <w:t>:</w:t>
      </w:r>
      <w:r w:rsidR="00AA4006" w:rsidRPr="003F03D1">
        <w:rPr>
          <w:rFonts w:ascii="Arial" w:hAnsi="Arial" w:cs="Arial"/>
          <w:b/>
          <w:bCs/>
        </w:rPr>
        <w:t xml:space="preserve"> </w:t>
      </w:r>
      <w:r w:rsidR="00AA4006" w:rsidRPr="003F03D1">
        <w:rPr>
          <w:rFonts w:ascii="Arial" w:hAnsi="Arial" w:cs="Arial"/>
          <w:b/>
        </w:rPr>
        <w:t>$5,000</w:t>
      </w:r>
    </w:p>
    <w:p w14:paraId="756A32A7" w14:textId="77777777" w:rsidR="003F03D1" w:rsidRPr="003F03D1" w:rsidRDefault="003F03D1" w:rsidP="003F03D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___ </w:t>
      </w:r>
      <w:r w:rsidR="0067579A" w:rsidRPr="003F03D1">
        <w:rPr>
          <w:rFonts w:ascii="Arial" w:hAnsi="Arial" w:cs="Arial"/>
          <w:b/>
          <w:bCs/>
        </w:rPr>
        <w:t>Wine &amp; Beer Garden Sponsor:</w:t>
      </w:r>
      <w:r w:rsidR="0067579A" w:rsidRPr="003F03D1">
        <w:rPr>
          <w:rFonts w:ascii="Arial" w:hAnsi="Arial" w:cs="Arial"/>
        </w:rPr>
        <w:t xml:space="preserve"> </w:t>
      </w:r>
      <w:r w:rsidR="0067579A" w:rsidRPr="003F03D1">
        <w:rPr>
          <w:rFonts w:ascii="Arial" w:hAnsi="Arial" w:cs="Arial"/>
          <w:b/>
        </w:rPr>
        <w:t>$5,000</w:t>
      </w:r>
    </w:p>
    <w:p w14:paraId="06262E67" w14:textId="30F96C45" w:rsidR="003F03D1" w:rsidRPr="003F03D1" w:rsidRDefault="003F03D1" w:rsidP="003F03D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___ </w:t>
      </w:r>
      <w:r w:rsidR="00273BBD" w:rsidRPr="003F03D1">
        <w:rPr>
          <w:rFonts w:ascii="Arial" w:hAnsi="Arial" w:cs="Arial"/>
          <w:b/>
          <w:bCs/>
        </w:rPr>
        <w:t>Parking/Shuttle</w:t>
      </w:r>
      <w:r w:rsidR="00D53EB7">
        <w:rPr>
          <w:rFonts w:ascii="Arial" w:hAnsi="Arial" w:cs="Arial"/>
          <w:b/>
          <w:bCs/>
        </w:rPr>
        <w:t xml:space="preserve"> Sponsor</w:t>
      </w:r>
      <w:r w:rsidR="00273BBD" w:rsidRPr="003F03D1">
        <w:rPr>
          <w:rFonts w:ascii="Arial" w:hAnsi="Arial" w:cs="Arial"/>
          <w:b/>
          <w:bCs/>
        </w:rPr>
        <w:t>:</w:t>
      </w:r>
      <w:r w:rsidR="00273BBD" w:rsidRPr="003F03D1">
        <w:rPr>
          <w:rFonts w:ascii="Arial" w:hAnsi="Arial" w:cs="Arial"/>
        </w:rPr>
        <w:t xml:space="preserve"> </w:t>
      </w:r>
      <w:r w:rsidR="00273BBD" w:rsidRPr="003F03D1">
        <w:rPr>
          <w:rFonts w:ascii="Arial" w:hAnsi="Arial" w:cs="Arial"/>
          <w:b/>
        </w:rPr>
        <w:t>$5</w:t>
      </w:r>
      <w:r w:rsidR="00010991">
        <w:rPr>
          <w:rFonts w:ascii="Arial" w:hAnsi="Arial" w:cs="Arial"/>
          <w:b/>
        </w:rPr>
        <w:t>,0</w:t>
      </w:r>
      <w:r w:rsidR="00273BBD" w:rsidRPr="003F03D1">
        <w:rPr>
          <w:rFonts w:ascii="Arial" w:hAnsi="Arial" w:cs="Arial"/>
          <w:b/>
        </w:rPr>
        <w:t>00</w:t>
      </w:r>
    </w:p>
    <w:p w14:paraId="01CED11B" w14:textId="77777777" w:rsidR="003F03D1" w:rsidRPr="003F03D1" w:rsidRDefault="003F03D1" w:rsidP="003F03D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___ </w:t>
      </w:r>
      <w:r w:rsidR="00AA4006" w:rsidRPr="003F03D1">
        <w:rPr>
          <w:rFonts w:ascii="Arial" w:hAnsi="Arial" w:cs="Arial"/>
          <w:b/>
          <w:bCs/>
        </w:rPr>
        <w:t>Corporate</w:t>
      </w:r>
      <w:r>
        <w:rPr>
          <w:rFonts w:ascii="Arial" w:hAnsi="Arial" w:cs="Arial"/>
          <w:b/>
          <w:bCs/>
        </w:rPr>
        <w:t xml:space="preserve"> Sponsor</w:t>
      </w:r>
      <w:r w:rsidR="00E76A03" w:rsidRPr="003F03D1">
        <w:rPr>
          <w:rFonts w:ascii="Arial" w:hAnsi="Arial" w:cs="Arial"/>
          <w:b/>
          <w:bCs/>
        </w:rPr>
        <w:t>:</w:t>
      </w:r>
      <w:r w:rsidR="00AA4006" w:rsidRPr="003F03D1">
        <w:rPr>
          <w:rFonts w:ascii="Arial" w:hAnsi="Arial" w:cs="Arial"/>
        </w:rPr>
        <w:t xml:space="preserve"> </w:t>
      </w:r>
      <w:r w:rsidR="00AA4006" w:rsidRPr="003F03D1">
        <w:rPr>
          <w:rFonts w:ascii="Arial" w:hAnsi="Arial" w:cs="Arial"/>
          <w:b/>
        </w:rPr>
        <w:t>$2,500</w:t>
      </w:r>
    </w:p>
    <w:p w14:paraId="4585AA5D" w14:textId="77777777" w:rsidR="00010991" w:rsidRDefault="003F03D1" w:rsidP="00D53EB7">
      <w:pPr>
        <w:ind w:right="-180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___ </w:t>
      </w:r>
      <w:r w:rsidR="0067579A" w:rsidRPr="003F03D1">
        <w:rPr>
          <w:rFonts w:ascii="Arial" w:hAnsi="Arial" w:cs="Arial"/>
          <w:b/>
          <w:bCs/>
        </w:rPr>
        <w:t>Wine</w:t>
      </w:r>
      <w:r w:rsidR="0067579A" w:rsidRPr="003F03D1">
        <w:rPr>
          <w:rFonts w:ascii="Arial" w:hAnsi="Arial" w:cs="Arial"/>
          <w:b/>
        </w:rPr>
        <w:t xml:space="preserve"> </w:t>
      </w:r>
      <w:r w:rsidR="00010991">
        <w:rPr>
          <w:rFonts w:ascii="Arial" w:hAnsi="Arial" w:cs="Arial"/>
          <w:b/>
        </w:rPr>
        <w:t>&amp;</w:t>
      </w:r>
      <w:r w:rsidR="0067579A" w:rsidRPr="003F03D1">
        <w:rPr>
          <w:rFonts w:ascii="Arial" w:hAnsi="Arial" w:cs="Arial"/>
          <w:b/>
        </w:rPr>
        <w:t xml:space="preserve"> Beer </w:t>
      </w:r>
      <w:r w:rsidR="00010991">
        <w:rPr>
          <w:rFonts w:ascii="Arial" w:hAnsi="Arial" w:cs="Arial"/>
          <w:b/>
        </w:rPr>
        <w:t xml:space="preserve">Garden </w:t>
      </w:r>
      <w:r w:rsidR="00E32E9D" w:rsidRPr="003F03D1">
        <w:rPr>
          <w:rFonts w:ascii="Arial" w:hAnsi="Arial" w:cs="Arial"/>
          <w:b/>
          <w:bCs/>
        </w:rPr>
        <w:t>Glassware</w:t>
      </w:r>
      <w:r w:rsidR="00D53EB7">
        <w:rPr>
          <w:rFonts w:ascii="Arial" w:hAnsi="Arial" w:cs="Arial"/>
          <w:b/>
          <w:bCs/>
        </w:rPr>
        <w:t xml:space="preserve"> </w:t>
      </w:r>
    </w:p>
    <w:p w14:paraId="7638A84F" w14:textId="7511C37E" w:rsidR="003F03D1" w:rsidRPr="003F03D1" w:rsidRDefault="00D53EB7" w:rsidP="00010991">
      <w:pPr>
        <w:ind w:right="-180" w:firstLine="720"/>
        <w:rPr>
          <w:rFonts w:ascii="Arial" w:hAnsi="Arial" w:cs="Arial"/>
          <w:b/>
        </w:rPr>
      </w:pPr>
      <w:r>
        <w:rPr>
          <w:rFonts w:ascii="Arial" w:hAnsi="Arial" w:cs="Arial"/>
          <w:b/>
          <w:bCs/>
        </w:rPr>
        <w:t>Sponsor</w:t>
      </w:r>
      <w:r w:rsidR="00E76A03" w:rsidRPr="003F03D1">
        <w:rPr>
          <w:rFonts w:ascii="Arial" w:hAnsi="Arial" w:cs="Arial"/>
          <w:b/>
          <w:bCs/>
        </w:rPr>
        <w:t>:</w:t>
      </w:r>
      <w:r w:rsidR="00E32E9D" w:rsidRPr="003F03D1">
        <w:rPr>
          <w:rFonts w:ascii="Arial" w:hAnsi="Arial" w:cs="Arial"/>
        </w:rPr>
        <w:t xml:space="preserve"> </w:t>
      </w:r>
      <w:r w:rsidR="00E32E9D" w:rsidRPr="003F03D1">
        <w:rPr>
          <w:rFonts w:ascii="Arial" w:hAnsi="Arial" w:cs="Arial"/>
          <w:b/>
        </w:rPr>
        <w:t>$2,500</w:t>
      </w:r>
    </w:p>
    <w:p w14:paraId="769DE50C" w14:textId="77777777" w:rsidR="00E32E9D" w:rsidRPr="003F03D1" w:rsidRDefault="003F03D1" w:rsidP="003F03D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___ </w:t>
      </w:r>
      <w:r w:rsidR="00273BBD" w:rsidRPr="003F03D1">
        <w:rPr>
          <w:rFonts w:ascii="Arial" w:hAnsi="Arial" w:cs="Arial"/>
          <w:b/>
        </w:rPr>
        <w:t>Community</w:t>
      </w:r>
      <w:r>
        <w:rPr>
          <w:rFonts w:ascii="Arial" w:hAnsi="Arial" w:cs="Arial"/>
          <w:b/>
        </w:rPr>
        <w:t xml:space="preserve"> </w:t>
      </w:r>
      <w:r w:rsidRPr="003F03D1">
        <w:rPr>
          <w:rFonts w:ascii="Arial" w:hAnsi="Arial" w:cs="Arial"/>
          <w:b/>
          <w:bCs/>
        </w:rPr>
        <w:t>Sponsor</w:t>
      </w:r>
      <w:r w:rsidR="00E76A03" w:rsidRPr="003F03D1">
        <w:rPr>
          <w:rFonts w:ascii="Arial" w:hAnsi="Arial" w:cs="Arial"/>
        </w:rPr>
        <w:t>:</w:t>
      </w:r>
      <w:r w:rsidR="00E32E9D" w:rsidRPr="003F03D1">
        <w:rPr>
          <w:rFonts w:ascii="Arial" w:hAnsi="Arial" w:cs="Arial"/>
        </w:rPr>
        <w:t xml:space="preserve"> </w:t>
      </w:r>
      <w:r w:rsidR="00E32E9D" w:rsidRPr="003F03D1">
        <w:rPr>
          <w:rFonts w:ascii="Arial" w:hAnsi="Arial" w:cs="Arial"/>
          <w:b/>
        </w:rPr>
        <w:t>$1,000</w:t>
      </w:r>
    </w:p>
    <w:p w14:paraId="2268E1FD" w14:textId="77777777" w:rsidR="003F03D1" w:rsidRPr="003F03D1" w:rsidRDefault="003F03D1" w:rsidP="00AA4006">
      <w:pPr>
        <w:rPr>
          <w:rFonts w:ascii="Arial" w:hAnsi="Arial" w:cs="Arial"/>
        </w:rPr>
        <w:sectPr w:rsidR="003F03D1" w:rsidRPr="003F03D1" w:rsidSect="003F03D1">
          <w:type w:val="continuous"/>
          <w:pgSz w:w="12240" w:h="15840" w:code="1"/>
          <w:pgMar w:top="720" w:right="720" w:bottom="720" w:left="720" w:header="0" w:footer="720" w:gutter="0"/>
          <w:cols w:num="2" w:space="720"/>
          <w:titlePg/>
          <w:docGrid w:linePitch="360"/>
        </w:sectPr>
      </w:pPr>
    </w:p>
    <w:p w14:paraId="2CB27EA7" w14:textId="77777777" w:rsidR="00E32E9D" w:rsidRPr="003F03D1" w:rsidRDefault="00E32E9D" w:rsidP="00AA4006">
      <w:pPr>
        <w:rPr>
          <w:rFonts w:ascii="Arial" w:hAnsi="Arial" w:cs="Arial"/>
        </w:rPr>
      </w:pPr>
    </w:p>
    <w:p w14:paraId="56B19B0B" w14:textId="77777777" w:rsidR="00E32E9D" w:rsidRDefault="00E32E9D" w:rsidP="00AA4006"/>
    <w:p w14:paraId="7695CEAF" w14:textId="77777777" w:rsidR="00E32E9D" w:rsidRDefault="00E32E9D" w:rsidP="00AA4006"/>
    <w:p w14:paraId="6C26F9AC" w14:textId="77777777" w:rsidR="00E32E9D" w:rsidRDefault="00E32E9D" w:rsidP="00AA4006"/>
    <w:p w14:paraId="2E451D1E" w14:textId="77777777" w:rsidR="003A28A1" w:rsidRPr="009D1FEB" w:rsidRDefault="00981D63" w:rsidP="00D522EC">
      <w:pPr>
        <w:pStyle w:val="Heading1"/>
        <w:spacing w:before="120" w:after="120"/>
        <w:rPr>
          <w:rFonts w:ascii="Arial" w:hAnsi="Arial" w:cs="Arial"/>
          <w:sz w:val="24"/>
        </w:rPr>
      </w:pPr>
      <w:r w:rsidRPr="009D1FEB">
        <w:rPr>
          <w:rFonts w:ascii="Arial" w:hAnsi="Arial" w:cs="Arial"/>
          <w:sz w:val="24"/>
        </w:rPr>
        <w:lastRenderedPageBreak/>
        <w:t>Los Altos Rotary Fine Art in the Park: Sponsorship Opportunities</w:t>
      </w:r>
    </w:p>
    <w:tbl>
      <w:tblPr>
        <w:tblW w:w="11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6"/>
      </w:tblGrid>
      <w:tr w:rsidR="00807A42" w:rsidRPr="00A3031A" w14:paraId="53BA7E0B" w14:textId="77777777" w:rsidTr="00211F73">
        <w:tc>
          <w:tcPr>
            <w:tcW w:w="11016" w:type="dxa"/>
          </w:tcPr>
          <w:p w14:paraId="6C96A12E" w14:textId="77777777" w:rsidR="008F71F7" w:rsidRDefault="008F71F7" w:rsidP="0091324A">
            <w:pPr>
              <w:spacing w:after="17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7AD573" w14:textId="3CAA4E9D" w:rsidR="0091324A" w:rsidRPr="009D1FEB" w:rsidRDefault="009F50BC" w:rsidP="0091324A">
            <w:pPr>
              <w:spacing w:after="178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b/>
                <w:sz w:val="20"/>
                <w:szCs w:val="20"/>
              </w:rPr>
              <w:t>Presenting</w:t>
            </w:r>
            <w:r w:rsidRPr="009D1F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Sponsor ~ $10,000  (one available)</w:t>
            </w:r>
            <w:r w:rsidR="0091324A" w:rsidRPr="009D1FE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F5B768A" w14:textId="77777777" w:rsidR="0091324A" w:rsidRPr="009D1FEB" w:rsidRDefault="0091324A" w:rsidP="0047190E">
            <w:pPr>
              <w:numPr>
                <w:ilvl w:val="0"/>
                <w:numId w:val="2"/>
              </w:numPr>
              <w:spacing w:after="23" w:line="216" w:lineRule="auto"/>
              <w:ind w:right="125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sz w:val="20"/>
                <w:szCs w:val="20"/>
              </w:rPr>
              <w:t>Company name and/or logo on advertisements; flyers, posters, 17,000 festival programs distributed to local residents prior to and during the event weekend</w:t>
            </w:r>
            <w:r w:rsidR="0047190E" w:rsidRPr="009D1FEB">
              <w:rPr>
                <w:rFonts w:ascii="Arial" w:hAnsi="Arial" w:cs="Arial"/>
                <w:sz w:val="20"/>
                <w:szCs w:val="20"/>
              </w:rPr>
              <w:t>.</w:t>
            </w:r>
            <w:r w:rsidRPr="009D1FEB">
              <w:rPr>
                <w:rFonts w:ascii="Arial" w:hAnsi="Arial" w:cs="Arial"/>
                <w:sz w:val="20"/>
                <w:szCs w:val="20"/>
              </w:rPr>
              <w:t xml:space="preserve"> Name inclusion on press releases distributed to numerous media outlets</w:t>
            </w:r>
            <w:r w:rsidR="0047190E" w:rsidRPr="009D1FE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2DF7D32" w14:textId="77777777" w:rsidR="0091324A" w:rsidRPr="009D1FEB" w:rsidRDefault="0091324A" w:rsidP="0047190E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sz w:val="20"/>
                <w:szCs w:val="20"/>
              </w:rPr>
              <w:t>Periodic stage announcements throughout the weekend</w:t>
            </w:r>
          </w:p>
          <w:p w14:paraId="02D2EB1E" w14:textId="77777777" w:rsidR="0091324A" w:rsidRPr="009D1FEB" w:rsidRDefault="0091324A" w:rsidP="0047190E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sz w:val="20"/>
                <w:szCs w:val="20"/>
              </w:rPr>
              <w:t>Signage recognition prior to and during the event (three locations)</w:t>
            </w:r>
          </w:p>
          <w:p w14:paraId="70928C6D" w14:textId="77777777" w:rsidR="0091324A" w:rsidRPr="009D1FEB" w:rsidRDefault="00076596" w:rsidP="00076596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sz w:val="20"/>
                <w:szCs w:val="20"/>
              </w:rPr>
              <w:t xml:space="preserve">Website:  (1) </w:t>
            </w:r>
            <w:r w:rsidR="0091324A" w:rsidRPr="009D1FEB">
              <w:rPr>
                <w:rFonts w:ascii="Arial" w:hAnsi="Arial" w:cs="Arial"/>
                <w:sz w:val="20"/>
                <w:szCs w:val="20"/>
              </w:rPr>
              <w:t xml:space="preserve">Banner ad on the </w:t>
            </w:r>
            <w:r w:rsidR="006C2429" w:rsidRPr="009D1FEB">
              <w:rPr>
                <w:rFonts w:ascii="Arial" w:hAnsi="Arial" w:cs="Arial"/>
                <w:sz w:val="20"/>
                <w:szCs w:val="20"/>
              </w:rPr>
              <w:t xml:space="preserve">Los Altos Rotary </w:t>
            </w:r>
            <w:r w:rsidR="0091324A" w:rsidRPr="009D1FEB">
              <w:rPr>
                <w:rFonts w:ascii="Arial" w:hAnsi="Arial" w:cs="Arial"/>
                <w:sz w:val="20"/>
                <w:szCs w:val="20"/>
              </w:rPr>
              <w:t xml:space="preserve">Fine Art in the Park website </w:t>
            </w:r>
            <w:r w:rsidR="0091324A" w:rsidRPr="00474CB1">
              <w:rPr>
                <w:rFonts w:ascii="Arial" w:hAnsi="Arial" w:cs="Arial"/>
                <w:sz w:val="20"/>
                <w:szCs w:val="20"/>
              </w:rPr>
              <w:t xml:space="preserve">for </w:t>
            </w:r>
            <w:r w:rsidR="0067579A" w:rsidRPr="00474CB1">
              <w:rPr>
                <w:rFonts w:ascii="Arial" w:hAnsi="Arial" w:cs="Arial"/>
                <w:sz w:val="20"/>
                <w:szCs w:val="20"/>
              </w:rPr>
              <w:t xml:space="preserve">the calendar </w:t>
            </w:r>
            <w:r w:rsidR="0091324A" w:rsidRPr="00474CB1">
              <w:rPr>
                <w:rFonts w:ascii="Arial" w:hAnsi="Arial" w:cs="Arial"/>
                <w:sz w:val="20"/>
                <w:szCs w:val="20"/>
              </w:rPr>
              <w:t>year</w:t>
            </w:r>
            <w:r w:rsidRPr="009D1FEB">
              <w:rPr>
                <w:rFonts w:ascii="Arial" w:hAnsi="Arial" w:cs="Arial"/>
                <w:sz w:val="20"/>
                <w:szCs w:val="20"/>
              </w:rPr>
              <w:t>; and</w:t>
            </w:r>
          </w:p>
          <w:p w14:paraId="41222A16" w14:textId="77777777" w:rsidR="0091324A" w:rsidRPr="009D1FEB" w:rsidRDefault="0091324A" w:rsidP="00076596">
            <w:pPr>
              <w:numPr>
                <w:ilvl w:val="0"/>
                <w:numId w:val="12"/>
              </w:numPr>
              <w:spacing w:after="43" w:line="218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sz w:val="20"/>
                <w:szCs w:val="20"/>
              </w:rPr>
              <w:t xml:space="preserve">Company logo on the </w:t>
            </w:r>
            <w:r w:rsidR="00211D66" w:rsidRPr="009D1FEB">
              <w:rPr>
                <w:rFonts w:ascii="Arial" w:hAnsi="Arial" w:cs="Arial"/>
                <w:sz w:val="20"/>
                <w:szCs w:val="20"/>
              </w:rPr>
              <w:t xml:space="preserve">Los Altos Rotary </w:t>
            </w:r>
            <w:r w:rsidRPr="009D1FEB">
              <w:rPr>
                <w:rFonts w:ascii="Arial" w:hAnsi="Arial" w:cs="Arial"/>
                <w:sz w:val="20"/>
                <w:szCs w:val="20"/>
              </w:rPr>
              <w:t xml:space="preserve">Fine Art in the Park and Designing Leads websites with a link to your company site for </w:t>
            </w:r>
            <w:r w:rsidR="0067579A" w:rsidRPr="009D1FEB">
              <w:rPr>
                <w:rFonts w:ascii="Arial" w:hAnsi="Arial" w:cs="Arial"/>
                <w:sz w:val="20"/>
                <w:szCs w:val="20"/>
              </w:rPr>
              <w:t>the calendar year</w:t>
            </w:r>
          </w:p>
          <w:p w14:paraId="56B55B8B" w14:textId="77777777" w:rsidR="0091324A" w:rsidRPr="009D1FEB" w:rsidRDefault="002F6AC4" w:rsidP="0047190E">
            <w:pPr>
              <w:numPr>
                <w:ilvl w:val="0"/>
                <w:numId w:val="2"/>
              </w:numPr>
              <w:spacing w:after="81" w:line="216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Social Media: </w:t>
            </w:r>
            <w:r w:rsidR="0091324A" w:rsidRPr="009D1FEB">
              <w:rPr>
                <w:rFonts w:ascii="Arial" w:hAnsi="Arial" w:cs="Arial"/>
                <w:sz w:val="20"/>
                <w:szCs w:val="20"/>
              </w:rPr>
              <w:t xml:space="preserve">At least twenty postings across the </w:t>
            </w:r>
            <w:r w:rsidR="00211D66" w:rsidRPr="009D1FEB">
              <w:rPr>
                <w:rFonts w:ascii="Arial" w:hAnsi="Arial" w:cs="Arial"/>
                <w:sz w:val="20"/>
                <w:szCs w:val="20"/>
              </w:rPr>
              <w:t xml:space="preserve">Los Altos Rotary </w:t>
            </w:r>
            <w:r w:rsidR="0091324A" w:rsidRPr="009D1FEB">
              <w:rPr>
                <w:rFonts w:ascii="Arial" w:hAnsi="Arial" w:cs="Arial"/>
                <w:sz w:val="20"/>
                <w:szCs w:val="20"/>
              </w:rPr>
              <w:t>Fine Art in the Park social media platforms (Facebook, Twitter, Instagram)</w:t>
            </w:r>
          </w:p>
          <w:p w14:paraId="0DF4BDA2" w14:textId="77777777" w:rsidR="00807A42" w:rsidRPr="00010991" w:rsidRDefault="0091324A" w:rsidP="0047190E">
            <w:pPr>
              <w:numPr>
                <w:ilvl w:val="0"/>
                <w:numId w:val="2"/>
              </w:num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9D1FEB">
              <w:rPr>
                <w:rFonts w:ascii="Arial" w:hAnsi="Arial" w:cs="Arial"/>
                <w:sz w:val="20"/>
                <w:szCs w:val="20"/>
              </w:rPr>
              <w:t>Complimentary space (request deadline, March 1); includes a 10' x 10'-canopy, one table and two chairs in a prominent location</w:t>
            </w:r>
          </w:p>
          <w:p w14:paraId="0685BD44" w14:textId="40CCDADA" w:rsidR="00010991" w:rsidRPr="009D1FEB" w:rsidRDefault="00010991" w:rsidP="00010991">
            <w:pPr>
              <w:spacing w:before="40" w:after="40"/>
              <w:ind w:left="72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07A42" w:rsidRPr="00A3031A" w14:paraId="3A133C1B" w14:textId="77777777" w:rsidTr="00211F73">
        <w:tc>
          <w:tcPr>
            <w:tcW w:w="11016" w:type="dxa"/>
          </w:tcPr>
          <w:p w14:paraId="79AB539D" w14:textId="77777777" w:rsidR="008F71F7" w:rsidRDefault="008F71F7" w:rsidP="0091324A">
            <w:pPr>
              <w:spacing w:after="216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824982" w14:textId="69B25672" w:rsidR="0091324A" w:rsidRPr="009D1FEB" w:rsidRDefault="009F50BC" w:rsidP="0091324A">
            <w:pPr>
              <w:spacing w:after="216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b/>
                <w:sz w:val="20"/>
                <w:szCs w:val="20"/>
              </w:rPr>
              <w:t>Stage Sponsor ~</w:t>
            </w:r>
            <w:r w:rsidR="0091324A" w:rsidRPr="009D1F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1324A" w:rsidRPr="009D1FEB">
              <w:rPr>
                <w:rFonts w:ascii="Arial" w:hAnsi="Arial" w:cs="Arial"/>
                <w:b/>
                <w:bCs/>
                <w:sz w:val="20"/>
                <w:szCs w:val="20"/>
              </w:rPr>
              <w:t>$5,000 (one available)</w:t>
            </w:r>
          </w:p>
          <w:p w14:paraId="054ACE15" w14:textId="77777777" w:rsidR="00154EC9" w:rsidRPr="009D1FEB" w:rsidRDefault="00154EC9" w:rsidP="0047190E">
            <w:pPr>
              <w:numPr>
                <w:ilvl w:val="0"/>
                <w:numId w:val="3"/>
              </w:numPr>
              <w:spacing w:after="9" w:line="249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sz w:val="20"/>
                <w:szCs w:val="20"/>
              </w:rPr>
              <w:t xml:space="preserve">Stage would be referred to as </w:t>
            </w:r>
            <w:r w:rsidR="0031653D" w:rsidRPr="009D1FEB">
              <w:rPr>
                <w:rFonts w:ascii="Arial" w:hAnsi="Arial" w:cs="Arial"/>
                <w:sz w:val="20"/>
                <w:szCs w:val="20"/>
              </w:rPr>
              <w:t>“</w:t>
            </w:r>
            <w:r w:rsidR="000F29D3" w:rsidRPr="009D1FEB">
              <w:rPr>
                <w:rFonts w:ascii="Arial" w:hAnsi="Arial" w:cs="Arial"/>
                <w:sz w:val="20"/>
                <w:szCs w:val="20"/>
              </w:rPr>
              <w:t>(</w:t>
            </w:r>
            <w:r w:rsidRPr="009D1FEB">
              <w:rPr>
                <w:rFonts w:ascii="Arial" w:hAnsi="Arial" w:cs="Arial"/>
                <w:sz w:val="20"/>
                <w:szCs w:val="20"/>
              </w:rPr>
              <w:t>Sponsor Name</w:t>
            </w:r>
            <w:r w:rsidR="000F29D3" w:rsidRPr="009D1FEB">
              <w:rPr>
                <w:rFonts w:ascii="Arial" w:hAnsi="Arial" w:cs="Arial"/>
                <w:sz w:val="20"/>
                <w:szCs w:val="20"/>
              </w:rPr>
              <w:t>) Stage</w:t>
            </w:r>
            <w:r w:rsidRPr="009D1FEB">
              <w:rPr>
                <w:rFonts w:ascii="Arial" w:hAnsi="Arial" w:cs="Arial"/>
                <w:sz w:val="20"/>
                <w:szCs w:val="20"/>
              </w:rPr>
              <w:t>” on maps and promotional materials</w:t>
            </w:r>
          </w:p>
          <w:p w14:paraId="21D0A48B" w14:textId="77777777" w:rsidR="002A2B1A" w:rsidRPr="009D1FEB" w:rsidRDefault="002A2B1A" w:rsidP="002A2B1A">
            <w:pPr>
              <w:numPr>
                <w:ilvl w:val="0"/>
                <w:numId w:val="3"/>
              </w:numPr>
              <w:spacing w:after="9" w:line="249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sz w:val="20"/>
                <w:szCs w:val="20"/>
              </w:rPr>
              <w:t>Exclusive banner recognition (provided by sponsor 3' x 10') along with periodic stage announcements throughout the weekend</w:t>
            </w:r>
          </w:p>
          <w:p w14:paraId="5C4522B7" w14:textId="77777777" w:rsidR="0091324A" w:rsidRPr="009D1FEB" w:rsidRDefault="002810C7" w:rsidP="0047190E">
            <w:pPr>
              <w:numPr>
                <w:ilvl w:val="0"/>
                <w:numId w:val="3"/>
              </w:numPr>
              <w:spacing w:after="67" w:line="218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Festival Program: </w:t>
            </w:r>
            <w:r w:rsidR="0091324A" w:rsidRPr="009D1FEB">
              <w:rPr>
                <w:rFonts w:ascii="Arial" w:hAnsi="Arial" w:cs="Arial"/>
                <w:sz w:val="20"/>
                <w:szCs w:val="20"/>
              </w:rPr>
              <w:t>Company name and/or logo on the festival program distributed to 17,000 local residents prior to and during the event weekend (subject to deadlines)</w:t>
            </w:r>
          </w:p>
          <w:p w14:paraId="6351A57D" w14:textId="77777777" w:rsidR="0091324A" w:rsidRPr="009D1FEB" w:rsidRDefault="00076596" w:rsidP="0047190E">
            <w:pPr>
              <w:numPr>
                <w:ilvl w:val="0"/>
                <w:numId w:val="3"/>
              </w:numPr>
              <w:spacing w:after="68" w:line="216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sz w:val="20"/>
                <w:szCs w:val="20"/>
              </w:rPr>
              <w:t xml:space="preserve">Website:  </w:t>
            </w:r>
            <w:r w:rsidR="0091324A" w:rsidRPr="009D1FEB">
              <w:rPr>
                <w:rFonts w:ascii="Arial" w:hAnsi="Arial" w:cs="Arial"/>
                <w:sz w:val="20"/>
                <w:szCs w:val="20"/>
              </w:rPr>
              <w:t xml:space="preserve">Company logo on the </w:t>
            </w:r>
            <w:r w:rsidR="00211D66" w:rsidRPr="009D1FEB">
              <w:rPr>
                <w:rFonts w:ascii="Arial" w:hAnsi="Arial" w:cs="Arial"/>
                <w:sz w:val="20"/>
                <w:szCs w:val="20"/>
              </w:rPr>
              <w:t xml:space="preserve">Los Altos Rotary </w:t>
            </w:r>
            <w:r w:rsidR="0091324A" w:rsidRPr="009D1FEB">
              <w:rPr>
                <w:rFonts w:ascii="Arial" w:hAnsi="Arial" w:cs="Arial"/>
                <w:sz w:val="20"/>
                <w:szCs w:val="20"/>
              </w:rPr>
              <w:t xml:space="preserve">Fine Art in the Park and Designing Leads websites with a link to your company site for </w:t>
            </w:r>
            <w:r w:rsidR="0067579A" w:rsidRPr="009D1FEB">
              <w:rPr>
                <w:rFonts w:ascii="Arial" w:hAnsi="Arial" w:cs="Arial"/>
                <w:sz w:val="20"/>
                <w:szCs w:val="20"/>
              </w:rPr>
              <w:t>the calendar year</w:t>
            </w:r>
          </w:p>
          <w:p w14:paraId="4E469289" w14:textId="77777777" w:rsidR="0091324A" w:rsidRPr="009D1FEB" w:rsidRDefault="002F6AC4" w:rsidP="0047190E">
            <w:pPr>
              <w:numPr>
                <w:ilvl w:val="0"/>
                <w:numId w:val="3"/>
              </w:numPr>
              <w:spacing w:after="67" w:line="216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Social Media: </w:t>
            </w:r>
            <w:r w:rsidR="0091324A" w:rsidRPr="009D1FEB">
              <w:rPr>
                <w:rFonts w:ascii="Arial" w:hAnsi="Arial" w:cs="Arial"/>
                <w:sz w:val="20"/>
                <w:szCs w:val="20"/>
              </w:rPr>
              <w:t xml:space="preserve">At least ten postings across the </w:t>
            </w:r>
            <w:r w:rsidR="00211D66" w:rsidRPr="009D1FEB">
              <w:rPr>
                <w:rFonts w:ascii="Arial" w:hAnsi="Arial" w:cs="Arial"/>
                <w:sz w:val="20"/>
                <w:szCs w:val="20"/>
              </w:rPr>
              <w:t xml:space="preserve">Los Altos Rotary </w:t>
            </w:r>
            <w:r w:rsidR="0091324A" w:rsidRPr="009D1FEB">
              <w:rPr>
                <w:rFonts w:ascii="Arial" w:hAnsi="Arial" w:cs="Arial"/>
                <w:sz w:val="20"/>
                <w:szCs w:val="20"/>
              </w:rPr>
              <w:t>Fine Art in the Park social media platforms (Facebook, Twitter, Instagram)</w:t>
            </w:r>
          </w:p>
          <w:p w14:paraId="047081B7" w14:textId="77777777" w:rsidR="00807A42" w:rsidRPr="009D1FEB" w:rsidRDefault="0091324A" w:rsidP="0047190E">
            <w:pPr>
              <w:numPr>
                <w:ilvl w:val="0"/>
                <w:numId w:val="3"/>
              </w:num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9D1FEB">
              <w:rPr>
                <w:rFonts w:ascii="Arial" w:hAnsi="Arial" w:cs="Arial"/>
                <w:sz w:val="20"/>
                <w:szCs w:val="20"/>
              </w:rPr>
              <w:t>Complimentary space (request deadline, March 1); includes a 10' x 10'-canopy, one table and two chairs in a premium area</w:t>
            </w:r>
          </w:p>
          <w:p w14:paraId="6B2D0B31" w14:textId="77777777" w:rsidR="002810C7" w:rsidRPr="009D1FEB" w:rsidRDefault="002810C7" w:rsidP="002810C7">
            <w:pPr>
              <w:numPr>
                <w:ilvl w:val="0"/>
                <w:numId w:val="3"/>
              </w:numPr>
              <w:spacing w:before="40" w:after="40"/>
              <w:rPr>
                <w:rFonts w:ascii="Arial" w:hAnsi="Arial" w:cs="Arial"/>
                <w:bCs/>
                <w:sz w:val="20"/>
                <w:szCs w:val="20"/>
              </w:rPr>
            </w:pPr>
            <w:r w:rsidRPr="009D1FEB">
              <w:rPr>
                <w:rFonts w:ascii="Arial" w:hAnsi="Arial" w:cs="Arial"/>
                <w:bCs/>
                <w:sz w:val="20"/>
                <w:szCs w:val="20"/>
              </w:rPr>
              <w:t>Complimentary Stage Announcements:  periodic stage announcements throughout the weekend</w:t>
            </w:r>
          </w:p>
        </w:tc>
      </w:tr>
      <w:tr w:rsidR="009F50BC" w:rsidRPr="00A3031A" w14:paraId="6EBB4048" w14:textId="77777777" w:rsidTr="00211F73">
        <w:tc>
          <w:tcPr>
            <w:tcW w:w="11016" w:type="dxa"/>
          </w:tcPr>
          <w:p w14:paraId="52F6DA14" w14:textId="77777777" w:rsidR="008F71F7" w:rsidRDefault="008F71F7" w:rsidP="009F50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EF5A177" w14:textId="3CB3A612" w:rsidR="009F50BC" w:rsidRPr="009D1FEB" w:rsidRDefault="009F50BC" w:rsidP="009F50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1FEB">
              <w:rPr>
                <w:rFonts w:ascii="Arial" w:hAnsi="Arial" w:cs="Arial"/>
                <w:b/>
                <w:bCs/>
                <w:sz w:val="20"/>
                <w:szCs w:val="20"/>
              </w:rPr>
              <w:t>Wine &amp; Beer Garden Sponsor ~ $5,000 (one available)</w:t>
            </w:r>
          </w:p>
          <w:p w14:paraId="00401AEA" w14:textId="77777777" w:rsidR="009D1FEB" w:rsidRPr="009D1FEB" w:rsidRDefault="009D1FEB" w:rsidP="009F50B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6A537B" w14:textId="5F7AB1AA" w:rsidR="008F71F7" w:rsidRDefault="008F71F7" w:rsidP="008F71F7">
            <w:pPr>
              <w:numPr>
                <w:ilvl w:val="0"/>
                <w:numId w:val="3"/>
              </w:numPr>
              <w:spacing w:after="9" w:line="249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sz w:val="20"/>
                <w:szCs w:val="20"/>
              </w:rPr>
              <w:t xml:space="preserve">Exclusive banner recognition (provided by sponsor 3' x 10') </w:t>
            </w:r>
            <w:r>
              <w:rPr>
                <w:rFonts w:ascii="Arial" w:hAnsi="Arial" w:cs="Arial"/>
                <w:sz w:val="20"/>
                <w:szCs w:val="20"/>
              </w:rPr>
              <w:t>displayed at the Wine &amp; Beer Garden tent</w:t>
            </w:r>
          </w:p>
          <w:p w14:paraId="4757B1BB" w14:textId="6BFA6C9B" w:rsidR="008F71F7" w:rsidRPr="009D1FEB" w:rsidRDefault="008F71F7" w:rsidP="008F71F7">
            <w:pPr>
              <w:numPr>
                <w:ilvl w:val="0"/>
                <w:numId w:val="3"/>
              </w:numPr>
              <w:spacing w:after="9" w:line="24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 recognition</w:t>
            </w:r>
            <w:r w:rsidRPr="009D1FEB">
              <w:rPr>
                <w:rFonts w:ascii="Arial" w:hAnsi="Arial" w:cs="Arial"/>
                <w:sz w:val="20"/>
                <w:szCs w:val="20"/>
              </w:rPr>
              <w:t xml:space="preserve"> on maps and promotional materials</w:t>
            </w:r>
          </w:p>
          <w:p w14:paraId="00FEBAFA" w14:textId="22734EFF" w:rsidR="008F71F7" w:rsidRPr="008F71F7" w:rsidRDefault="008F71F7" w:rsidP="008F71F7">
            <w:pPr>
              <w:numPr>
                <w:ilvl w:val="0"/>
                <w:numId w:val="3"/>
              </w:numPr>
              <w:spacing w:after="9" w:line="249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9D1FEB">
              <w:rPr>
                <w:rFonts w:ascii="Arial" w:hAnsi="Arial" w:cs="Arial"/>
                <w:sz w:val="20"/>
                <w:szCs w:val="20"/>
              </w:rPr>
              <w:t>eriodic stage announcements throughout the weekend</w:t>
            </w:r>
          </w:p>
          <w:p w14:paraId="7F31B80B" w14:textId="77777777" w:rsidR="002F6AC4" w:rsidRPr="009D1FEB" w:rsidRDefault="002810C7" w:rsidP="002F6AC4">
            <w:pPr>
              <w:numPr>
                <w:ilvl w:val="0"/>
                <w:numId w:val="3"/>
              </w:numPr>
              <w:spacing w:after="67" w:line="218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Festival Program: </w:t>
            </w:r>
            <w:r w:rsidRPr="009D1FEB">
              <w:rPr>
                <w:rFonts w:ascii="Arial" w:hAnsi="Arial" w:cs="Arial"/>
                <w:sz w:val="20"/>
                <w:szCs w:val="20"/>
              </w:rPr>
              <w:t>Company name and/or logo on the festival program distributed to 17,000 local residents prior to and during the event weekend (subject to deadlines)</w:t>
            </w:r>
          </w:p>
          <w:p w14:paraId="316E77E8" w14:textId="77777777" w:rsidR="00076596" w:rsidRPr="009D1FEB" w:rsidRDefault="00076596" w:rsidP="00076596">
            <w:pPr>
              <w:numPr>
                <w:ilvl w:val="0"/>
                <w:numId w:val="3"/>
              </w:numPr>
              <w:spacing w:after="68" w:line="216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sz w:val="20"/>
                <w:szCs w:val="20"/>
              </w:rPr>
              <w:t>Website:  Company logo on the Los Altos Rotary Fine Art in the Park and Designing Leads websites with a link to your company site for the calendar year</w:t>
            </w:r>
          </w:p>
          <w:p w14:paraId="75FAC722" w14:textId="35EE5F1E" w:rsidR="002F6AC4" w:rsidRPr="009D1FEB" w:rsidRDefault="002810C7" w:rsidP="002F6AC4">
            <w:pPr>
              <w:numPr>
                <w:ilvl w:val="0"/>
                <w:numId w:val="2"/>
              </w:numPr>
              <w:spacing w:after="81" w:line="216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Social Media: </w:t>
            </w:r>
            <w:r w:rsidR="002F6AC4" w:rsidRPr="009D1FEB">
              <w:rPr>
                <w:rFonts w:ascii="Arial" w:hAnsi="Arial" w:cs="Arial"/>
                <w:sz w:val="20"/>
                <w:szCs w:val="20"/>
              </w:rPr>
              <w:t xml:space="preserve">At least </w:t>
            </w:r>
            <w:r w:rsidR="00010991">
              <w:rPr>
                <w:rFonts w:ascii="Arial" w:hAnsi="Arial" w:cs="Arial"/>
                <w:sz w:val="20"/>
                <w:szCs w:val="20"/>
              </w:rPr>
              <w:t>ten</w:t>
            </w:r>
            <w:r w:rsidR="002F6AC4" w:rsidRPr="009D1FEB">
              <w:rPr>
                <w:rFonts w:ascii="Arial" w:hAnsi="Arial" w:cs="Arial"/>
                <w:sz w:val="20"/>
                <w:szCs w:val="20"/>
              </w:rPr>
              <w:t xml:space="preserve"> postings across the Los Altos Rotary Fine Art in the Park social media platforms (Facebook, Twitter, Instagram)</w:t>
            </w:r>
          </w:p>
          <w:p w14:paraId="30B66AF9" w14:textId="77777777" w:rsidR="002F6AC4" w:rsidRPr="009D1FEB" w:rsidRDefault="002810C7" w:rsidP="002F6AC4">
            <w:pPr>
              <w:numPr>
                <w:ilvl w:val="0"/>
                <w:numId w:val="2"/>
              </w:numPr>
              <w:spacing w:after="81" w:line="216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>Wine Tickets:</w:t>
            </w:r>
            <w:r w:rsidR="002F6AC4"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  Two (</w:t>
            </w: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2F6AC4"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) </w:t>
            </w: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complimentary </w:t>
            </w:r>
            <w:r w:rsidR="00A52CC8">
              <w:rPr>
                <w:rFonts w:ascii="Arial" w:hAnsi="Arial" w:cs="Arial"/>
                <w:color w:val="000000"/>
                <w:sz w:val="20"/>
                <w:szCs w:val="20"/>
              </w:rPr>
              <w:t xml:space="preserve">lunch and </w:t>
            </w:r>
            <w:r w:rsidR="002F6AC4" w:rsidRPr="009D1FEB">
              <w:rPr>
                <w:rFonts w:ascii="Arial" w:hAnsi="Arial" w:cs="Arial"/>
                <w:color w:val="000000"/>
                <w:sz w:val="20"/>
                <w:szCs w:val="20"/>
              </w:rPr>
              <w:t>beverage</w:t>
            </w: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 tasting tickets at the Wine </w:t>
            </w:r>
            <w:r w:rsidR="002F6AC4"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&amp; Beer </w:t>
            </w: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>Garden</w:t>
            </w:r>
          </w:p>
          <w:p w14:paraId="4ED6AACA" w14:textId="77777777" w:rsidR="002F6AC4" w:rsidRPr="00010991" w:rsidRDefault="00076596" w:rsidP="002F6AC4">
            <w:pPr>
              <w:numPr>
                <w:ilvl w:val="0"/>
                <w:numId w:val="2"/>
              </w:numPr>
              <w:spacing w:after="81" w:line="216" w:lineRule="auto"/>
              <w:rPr>
                <w:rFonts w:ascii="Arial" w:hAnsi="Arial" w:cs="Arial"/>
                <w:sz w:val="20"/>
                <w:szCs w:val="20"/>
              </w:rPr>
            </w:pPr>
            <w:r w:rsidRPr="00474CB1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Note:</w:t>
            </w:r>
            <w:r w:rsidRPr="009D1FEB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="002F6AC4" w:rsidRPr="009D1FEB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NEW this year, </w:t>
            </w:r>
            <w:r w:rsidR="00010991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ask about sponsoring both the Wine &amp; Beer Garden Booth and the Glassware (see below) to </w:t>
            </w:r>
            <w:r w:rsidR="002F6AC4" w:rsidRPr="009D1FEB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include your logo on </w:t>
            </w:r>
            <w:r w:rsidRPr="009D1FEB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BOTH </w:t>
            </w:r>
            <w:r w:rsidR="002F6AC4" w:rsidRPr="009D1FEB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the beer glassware </w:t>
            </w:r>
            <w:r w:rsidRPr="009D1FEB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and </w:t>
            </w:r>
            <w:r w:rsidR="002F6AC4" w:rsidRPr="009D1FEB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the wine glassware for </w:t>
            </w:r>
            <w:r w:rsidR="00010991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additional branding opportunities</w:t>
            </w:r>
          </w:p>
          <w:p w14:paraId="27D6416A" w14:textId="77777777" w:rsidR="00010991" w:rsidRDefault="00010991" w:rsidP="00010991">
            <w:pPr>
              <w:spacing w:after="81" w:line="216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2B6F2B1A" w14:textId="77777777" w:rsidR="008F71F7" w:rsidRDefault="008F71F7" w:rsidP="00010991">
            <w:pPr>
              <w:spacing w:after="81" w:line="216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2CD15C3D" w14:textId="77777777" w:rsidR="008F71F7" w:rsidRDefault="008F71F7" w:rsidP="00010991">
            <w:pPr>
              <w:spacing w:after="81" w:line="216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18F78B9A" w14:textId="77777777" w:rsidR="008F71F7" w:rsidRDefault="008F71F7" w:rsidP="00010991">
            <w:pPr>
              <w:spacing w:after="81" w:line="216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56D837F5" w14:textId="77777777" w:rsidR="008F71F7" w:rsidRDefault="008F71F7" w:rsidP="00010991">
            <w:pPr>
              <w:spacing w:after="81" w:line="216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33D80D84" w14:textId="77777777" w:rsidR="008F71F7" w:rsidRDefault="008F71F7" w:rsidP="00010991">
            <w:pPr>
              <w:spacing w:after="81" w:line="216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6132A39A" w14:textId="3FE79F53" w:rsidR="008F71F7" w:rsidRPr="009D1FEB" w:rsidRDefault="008F71F7" w:rsidP="00010991">
            <w:pPr>
              <w:spacing w:after="81" w:line="216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50BC" w:rsidRPr="00A3031A" w14:paraId="2136B652" w14:textId="77777777" w:rsidTr="00211F73">
        <w:tc>
          <w:tcPr>
            <w:tcW w:w="11016" w:type="dxa"/>
          </w:tcPr>
          <w:p w14:paraId="5324F878" w14:textId="77777777" w:rsidR="008F71F7" w:rsidRDefault="008F71F7" w:rsidP="009F50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09DF53B" w14:textId="63190D6D" w:rsidR="009F50BC" w:rsidRPr="009D1FEB" w:rsidRDefault="009F50BC" w:rsidP="009F50B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1FEB">
              <w:rPr>
                <w:rFonts w:ascii="Arial" w:hAnsi="Arial" w:cs="Arial"/>
                <w:b/>
                <w:bCs/>
                <w:sz w:val="20"/>
                <w:szCs w:val="20"/>
              </w:rPr>
              <w:t>Parking/Shuttle Sponsor ~ $</w:t>
            </w:r>
            <w:r w:rsidR="00A52CC8">
              <w:rPr>
                <w:rFonts w:ascii="Arial" w:hAnsi="Arial" w:cs="Arial"/>
                <w:b/>
                <w:bCs/>
                <w:sz w:val="20"/>
                <w:szCs w:val="20"/>
              </w:rPr>
              <w:t>5,0</w:t>
            </w:r>
            <w:r w:rsidRPr="009D1FEB">
              <w:rPr>
                <w:rFonts w:ascii="Arial" w:hAnsi="Arial" w:cs="Arial"/>
                <w:b/>
                <w:bCs/>
                <w:sz w:val="20"/>
                <w:szCs w:val="20"/>
              </w:rPr>
              <w:t>00 (one available)</w:t>
            </w:r>
          </w:p>
          <w:p w14:paraId="66D5A1A3" w14:textId="77777777" w:rsidR="009D1FEB" w:rsidRPr="009D1FEB" w:rsidRDefault="009D1FEB" w:rsidP="009F50B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A6D5D0" w14:textId="77777777" w:rsidR="00A52CC8" w:rsidRPr="009D1FEB" w:rsidRDefault="00A52CC8" w:rsidP="00A52CC8">
            <w:pPr>
              <w:numPr>
                <w:ilvl w:val="0"/>
                <w:numId w:val="2"/>
              </w:numPr>
              <w:spacing w:after="23" w:line="216" w:lineRule="auto"/>
              <w:ind w:right="125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sz w:val="20"/>
                <w:szCs w:val="20"/>
              </w:rPr>
              <w:t>Company name and/or logo on advertisements; flyers, posters, 17,000 festival programs distributed to local residents prior to and during the event weekend. Name inclusion on press releases distributed to numerous media outlets.</w:t>
            </w:r>
          </w:p>
          <w:p w14:paraId="1765601C" w14:textId="77777777" w:rsidR="00076596" w:rsidRPr="009D1FEB" w:rsidRDefault="00076596" w:rsidP="00076596">
            <w:pPr>
              <w:numPr>
                <w:ilvl w:val="0"/>
                <w:numId w:val="13"/>
              </w:numPr>
              <w:ind w:left="7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>Vehicle Signage: Corporate name and/or logo inclusion included on four vehicles seen throughout Los Altos</w:t>
            </w:r>
          </w:p>
          <w:p w14:paraId="2724D9F4" w14:textId="77777777" w:rsidR="00076596" w:rsidRPr="009D1FEB" w:rsidRDefault="00076596" w:rsidP="00076596">
            <w:pPr>
              <w:numPr>
                <w:ilvl w:val="0"/>
                <w:numId w:val="13"/>
              </w:numPr>
              <w:ind w:left="7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Shuttle Stops: Corporate name and/or logo inclusion included on signage at parking shuttle stops (6 locations) </w:t>
            </w:r>
          </w:p>
          <w:p w14:paraId="4BCA3FEE" w14:textId="77777777" w:rsidR="00076596" w:rsidRPr="009D1FEB" w:rsidRDefault="00076596" w:rsidP="00076596">
            <w:pPr>
              <w:numPr>
                <w:ilvl w:val="0"/>
                <w:numId w:val="3"/>
              </w:numPr>
              <w:spacing w:after="67" w:line="218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Festival Program: </w:t>
            </w:r>
            <w:r w:rsidRPr="009D1FEB">
              <w:rPr>
                <w:rFonts w:ascii="Arial" w:hAnsi="Arial" w:cs="Arial"/>
                <w:sz w:val="20"/>
                <w:szCs w:val="20"/>
              </w:rPr>
              <w:t>Company name and/or logo on the festival program distributed to 17,000 local residents prior to and during the event weekend (subject to deadlines)</w:t>
            </w:r>
          </w:p>
          <w:p w14:paraId="29036295" w14:textId="77777777" w:rsidR="00076596" w:rsidRPr="009D1FEB" w:rsidRDefault="00076596" w:rsidP="00076596">
            <w:pPr>
              <w:numPr>
                <w:ilvl w:val="0"/>
                <w:numId w:val="3"/>
              </w:numPr>
              <w:spacing w:after="68" w:line="216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sz w:val="20"/>
                <w:szCs w:val="20"/>
              </w:rPr>
              <w:t>Website:  Company logo on the Los Altos Rotary Fine Art in the Park and Designing Leads websites with a link to your company site for the calendar year</w:t>
            </w:r>
          </w:p>
          <w:p w14:paraId="01E9AECC" w14:textId="1BE8310A" w:rsidR="00076596" w:rsidRPr="009D1FEB" w:rsidRDefault="00076596" w:rsidP="009F50BC">
            <w:pPr>
              <w:numPr>
                <w:ilvl w:val="0"/>
                <w:numId w:val="2"/>
              </w:numPr>
              <w:spacing w:after="81" w:line="216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Social Media: </w:t>
            </w:r>
            <w:r w:rsidRPr="009D1FEB">
              <w:rPr>
                <w:rFonts w:ascii="Arial" w:hAnsi="Arial" w:cs="Arial"/>
                <w:sz w:val="20"/>
                <w:szCs w:val="20"/>
              </w:rPr>
              <w:t xml:space="preserve">At least </w:t>
            </w:r>
            <w:r w:rsidR="00010991">
              <w:rPr>
                <w:rFonts w:ascii="Arial" w:hAnsi="Arial" w:cs="Arial"/>
                <w:sz w:val="20"/>
                <w:szCs w:val="20"/>
              </w:rPr>
              <w:t>ten</w:t>
            </w:r>
            <w:r w:rsidRPr="009D1FEB">
              <w:rPr>
                <w:rFonts w:ascii="Arial" w:hAnsi="Arial" w:cs="Arial"/>
                <w:sz w:val="20"/>
                <w:szCs w:val="20"/>
              </w:rPr>
              <w:t xml:space="preserve"> postings across the Los Altos Rotary Fine Art in the Park social media platforms (Facebook, Twitter, Instagram)</w:t>
            </w:r>
          </w:p>
          <w:p w14:paraId="430F9A6B" w14:textId="4D89F6C6" w:rsidR="009D1FEB" w:rsidRPr="00010991" w:rsidRDefault="00076596" w:rsidP="0087689A">
            <w:pPr>
              <w:numPr>
                <w:ilvl w:val="0"/>
                <w:numId w:val="2"/>
              </w:numPr>
              <w:spacing w:after="81" w:line="216" w:lineRule="auto"/>
              <w:rPr>
                <w:rFonts w:ascii="Arial" w:hAnsi="Arial" w:cs="Arial"/>
                <w:sz w:val="20"/>
                <w:szCs w:val="20"/>
              </w:rPr>
            </w:pPr>
            <w:r w:rsidRPr="00010991">
              <w:rPr>
                <w:rFonts w:ascii="Arial" w:hAnsi="Arial" w:cs="Arial"/>
                <w:bCs/>
                <w:sz w:val="20"/>
                <w:szCs w:val="20"/>
              </w:rPr>
              <w:t>Complimentary Stage Announcements:  periodic stage announcements throughout the weekend</w:t>
            </w:r>
          </w:p>
          <w:p w14:paraId="3CA1AB55" w14:textId="72D07B1A" w:rsidR="00010991" w:rsidRPr="009D1FEB" w:rsidRDefault="00010991" w:rsidP="009D1FEB">
            <w:pPr>
              <w:spacing w:after="81" w:line="216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10991" w:rsidRPr="00A3031A" w14:paraId="04D352A5" w14:textId="77777777" w:rsidTr="00211F73">
        <w:tc>
          <w:tcPr>
            <w:tcW w:w="11016" w:type="dxa"/>
          </w:tcPr>
          <w:p w14:paraId="377D2B8A" w14:textId="77777777" w:rsidR="008F71F7" w:rsidRDefault="008F71F7" w:rsidP="000109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A16286F" w14:textId="028B5D0B" w:rsidR="00010991" w:rsidRPr="009D1FEB" w:rsidRDefault="00010991" w:rsidP="000109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1F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Wine &amp; Beer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Garden Glassware</w:t>
            </w:r>
            <w:r w:rsidRPr="009D1F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Sponsor ~ $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2,5</w:t>
            </w:r>
            <w:r w:rsidRPr="009D1FEB">
              <w:rPr>
                <w:rFonts w:ascii="Arial" w:hAnsi="Arial" w:cs="Arial"/>
                <w:b/>
                <w:bCs/>
                <w:sz w:val="20"/>
                <w:szCs w:val="20"/>
              </w:rPr>
              <w:t>00 (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two</w:t>
            </w:r>
            <w:r w:rsidRPr="009D1F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available)</w:t>
            </w:r>
          </w:p>
          <w:p w14:paraId="7F19EF68" w14:textId="77777777" w:rsidR="00010991" w:rsidRPr="009D1FEB" w:rsidRDefault="00010991" w:rsidP="0001099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0254C1" w14:textId="77777777" w:rsidR="00010991" w:rsidRPr="009D1FEB" w:rsidRDefault="00010991" w:rsidP="00010991">
            <w:pPr>
              <w:numPr>
                <w:ilvl w:val="0"/>
                <w:numId w:val="3"/>
              </w:numPr>
              <w:spacing w:after="9" w:line="249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D1FEB">
              <w:rPr>
                <w:rFonts w:ascii="Arial" w:hAnsi="Arial" w:cs="Arial"/>
                <w:sz w:val="20"/>
                <w:szCs w:val="20"/>
              </w:rPr>
              <w:t>Glassware</w:t>
            </w: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 Logo:  Corporate logo inclusion along with the Event logo on each commemorative Wine or Beer Glassware</w:t>
            </w:r>
          </w:p>
          <w:p w14:paraId="717A4035" w14:textId="77777777" w:rsidR="00010991" w:rsidRPr="009D1FEB" w:rsidRDefault="00010991" w:rsidP="00010991">
            <w:pPr>
              <w:numPr>
                <w:ilvl w:val="0"/>
                <w:numId w:val="3"/>
              </w:numPr>
              <w:spacing w:after="67" w:line="218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Festival Program: </w:t>
            </w:r>
            <w:r w:rsidRPr="009D1FEB">
              <w:rPr>
                <w:rFonts w:ascii="Arial" w:hAnsi="Arial" w:cs="Arial"/>
                <w:sz w:val="20"/>
                <w:szCs w:val="20"/>
              </w:rPr>
              <w:t>Company name and/or logo on the festival program distributed to 17,000 local residents prior to and during the event weekend (subject to deadlines)</w:t>
            </w:r>
          </w:p>
          <w:p w14:paraId="79FE381F" w14:textId="77777777" w:rsidR="00010991" w:rsidRPr="009D1FEB" w:rsidRDefault="00010991" w:rsidP="00010991">
            <w:pPr>
              <w:numPr>
                <w:ilvl w:val="0"/>
                <w:numId w:val="3"/>
              </w:numPr>
              <w:spacing w:after="68" w:line="216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sz w:val="20"/>
                <w:szCs w:val="20"/>
              </w:rPr>
              <w:t>Website:  Company logo on the Los Altos Rotary Fine Art in the Park and Designing Leads websites with a link to your company site for the calendar year</w:t>
            </w:r>
          </w:p>
          <w:p w14:paraId="28BBFBAB" w14:textId="77777777" w:rsidR="00010991" w:rsidRPr="009D1FEB" w:rsidRDefault="00010991" w:rsidP="00010991">
            <w:pPr>
              <w:numPr>
                <w:ilvl w:val="0"/>
                <w:numId w:val="2"/>
              </w:numPr>
              <w:spacing w:after="81" w:line="216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Social Media: </w:t>
            </w:r>
            <w:r w:rsidRPr="009D1FEB">
              <w:rPr>
                <w:rFonts w:ascii="Arial" w:hAnsi="Arial" w:cs="Arial"/>
                <w:sz w:val="20"/>
                <w:szCs w:val="20"/>
              </w:rPr>
              <w:t xml:space="preserve">At least </w:t>
            </w:r>
            <w:r>
              <w:rPr>
                <w:rFonts w:ascii="Arial" w:hAnsi="Arial" w:cs="Arial"/>
                <w:sz w:val="20"/>
                <w:szCs w:val="20"/>
              </w:rPr>
              <w:t>ten</w:t>
            </w:r>
            <w:r w:rsidRPr="009D1FEB">
              <w:rPr>
                <w:rFonts w:ascii="Arial" w:hAnsi="Arial" w:cs="Arial"/>
                <w:sz w:val="20"/>
                <w:szCs w:val="20"/>
              </w:rPr>
              <w:t xml:space="preserve"> postings across the Los Altos Rotary Fine Art in the Park social media platforms (Facebook, Twitter, Instagram)</w:t>
            </w:r>
          </w:p>
          <w:p w14:paraId="4EB29315" w14:textId="77777777" w:rsidR="00010991" w:rsidRPr="009D1FEB" w:rsidRDefault="00010991" w:rsidP="00010991">
            <w:pPr>
              <w:numPr>
                <w:ilvl w:val="0"/>
                <w:numId w:val="2"/>
              </w:numPr>
              <w:spacing w:after="81" w:line="216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Wine Tickets:  Two (2) complimentary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lunch and </w:t>
            </w: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>beverage tasting tickets at the Wine &amp; Beer Garden</w:t>
            </w:r>
          </w:p>
          <w:p w14:paraId="1B054E52" w14:textId="77777777" w:rsidR="00010991" w:rsidRDefault="00010991" w:rsidP="00010991">
            <w:pP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474CB1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Note:</w:t>
            </w:r>
            <w:r w:rsidRPr="009D1FEB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 xml:space="preserve">  NEW this year, include your logo on BOTH the beer glassware and the wine glassware for only $4,500, which is a $500 savings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; also, for additional branding and signage opportunities, ask about also sponsoring the Wine &amp; Beer Garden – see above.</w:t>
            </w:r>
          </w:p>
          <w:p w14:paraId="6E2B0E5F" w14:textId="011B9A91" w:rsidR="00010991" w:rsidRPr="009D1FEB" w:rsidRDefault="00010991" w:rsidP="0001099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07A42" w:rsidRPr="00A3031A" w14:paraId="21FE44E3" w14:textId="77777777" w:rsidTr="00211F73">
        <w:tc>
          <w:tcPr>
            <w:tcW w:w="11016" w:type="dxa"/>
          </w:tcPr>
          <w:p w14:paraId="7E1716A6" w14:textId="77777777" w:rsidR="008F71F7" w:rsidRDefault="008F71F7" w:rsidP="0091324A">
            <w:pPr>
              <w:spacing w:after="128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AFD247B" w14:textId="57FC1DFB" w:rsidR="0091324A" w:rsidRPr="009D1FEB" w:rsidRDefault="009F50BC" w:rsidP="0091324A">
            <w:pPr>
              <w:spacing w:after="128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1FEB">
              <w:rPr>
                <w:rFonts w:ascii="Arial" w:hAnsi="Arial" w:cs="Arial"/>
                <w:b/>
                <w:sz w:val="20"/>
                <w:szCs w:val="20"/>
              </w:rPr>
              <w:t xml:space="preserve">Corporate Sponsor ~ </w:t>
            </w:r>
            <w:r w:rsidR="0091324A" w:rsidRPr="009D1FEB">
              <w:rPr>
                <w:rFonts w:ascii="Arial" w:hAnsi="Arial" w:cs="Arial"/>
                <w:b/>
                <w:bCs/>
                <w:sz w:val="20"/>
                <w:szCs w:val="20"/>
              </w:rPr>
              <w:t>$2,500 (six available)</w:t>
            </w:r>
          </w:p>
          <w:p w14:paraId="6C6D6177" w14:textId="77777777" w:rsidR="00D52938" w:rsidRPr="009D1FEB" w:rsidRDefault="00D52938" w:rsidP="00D52938">
            <w:pPr>
              <w:numPr>
                <w:ilvl w:val="0"/>
                <w:numId w:val="4"/>
              </w:numPr>
              <w:spacing w:after="67" w:line="218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sz w:val="20"/>
                <w:szCs w:val="20"/>
              </w:rPr>
              <w:t xml:space="preserve">Complimentary 10' x 10'-space (request deadline, March 1); must be self-supporting and provide canopy and all furnishings (tables, chairs) for your </w:t>
            </w:r>
            <w:r w:rsidR="000C2412">
              <w:rPr>
                <w:rFonts w:ascii="Arial" w:hAnsi="Arial" w:cs="Arial"/>
                <w:sz w:val="20"/>
                <w:szCs w:val="20"/>
              </w:rPr>
              <w:t xml:space="preserve">exhibit </w:t>
            </w:r>
            <w:r w:rsidRPr="009D1FEB">
              <w:rPr>
                <w:rFonts w:ascii="Arial" w:hAnsi="Arial" w:cs="Arial"/>
                <w:sz w:val="20"/>
                <w:szCs w:val="20"/>
              </w:rPr>
              <w:t>area</w:t>
            </w: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B4109D1" w14:textId="77777777" w:rsidR="00D52938" w:rsidRPr="009D1FEB" w:rsidRDefault="00D52938" w:rsidP="00D52938">
            <w:pPr>
              <w:numPr>
                <w:ilvl w:val="0"/>
                <w:numId w:val="4"/>
              </w:numPr>
              <w:spacing w:after="67" w:line="218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Festival Program: </w:t>
            </w:r>
            <w:r w:rsidRPr="009D1FEB">
              <w:rPr>
                <w:rFonts w:ascii="Arial" w:hAnsi="Arial" w:cs="Arial"/>
                <w:sz w:val="20"/>
                <w:szCs w:val="20"/>
              </w:rPr>
              <w:t>Company name and/or logo on the festival program distributed to 17,000 local residents prior to and during the event weekend (subject to deadlines)</w:t>
            </w:r>
          </w:p>
          <w:p w14:paraId="49226CDE" w14:textId="77777777" w:rsidR="00D52938" w:rsidRPr="009D1FEB" w:rsidRDefault="00D52938" w:rsidP="00D52938">
            <w:pPr>
              <w:numPr>
                <w:ilvl w:val="0"/>
                <w:numId w:val="4"/>
              </w:numPr>
              <w:spacing w:after="68" w:line="216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sz w:val="20"/>
                <w:szCs w:val="20"/>
              </w:rPr>
              <w:t>Website:  Company logo on the Los Altos Rotary Fine Art in the Park and Designing Leads websites with a link to your company site for the calendar year</w:t>
            </w:r>
          </w:p>
          <w:p w14:paraId="48B7679A" w14:textId="77777777" w:rsidR="00D52938" w:rsidRPr="009D1FEB" w:rsidRDefault="00D52938" w:rsidP="00D52938">
            <w:pPr>
              <w:numPr>
                <w:ilvl w:val="0"/>
                <w:numId w:val="4"/>
              </w:numPr>
              <w:spacing w:after="81" w:line="216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Social Media: </w:t>
            </w:r>
            <w:r w:rsidRPr="009D1FEB">
              <w:rPr>
                <w:rFonts w:ascii="Arial" w:hAnsi="Arial" w:cs="Arial"/>
                <w:sz w:val="20"/>
                <w:szCs w:val="20"/>
              </w:rPr>
              <w:t xml:space="preserve">At least </w:t>
            </w:r>
            <w:r w:rsidR="00A52CC8">
              <w:rPr>
                <w:rFonts w:ascii="Arial" w:hAnsi="Arial" w:cs="Arial"/>
                <w:sz w:val="20"/>
                <w:szCs w:val="20"/>
              </w:rPr>
              <w:t>four</w:t>
            </w:r>
            <w:r w:rsidRPr="009D1FEB">
              <w:rPr>
                <w:rFonts w:ascii="Arial" w:hAnsi="Arial" w:cs="Arial"/>
                <w:sz w:val="20"/>
                <w:szCs w:val="20"/>
              </w:rPr>
              <w:t xml:space="preserve"> postings across the Los Altos Rotary Fine Art in the Park social media platforms (Facebook, Twitter, Instagram)</w:t>
            </w:r>
          </w:p>
          <w:p w14:paraId="3F0E4873" w14:textId="35AE17B6" w:rsidR="00807A42" w:rsidRPr="009D1FEB" w:rsidRDefault="00807A42" w:rsidP="00010991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324A" w:rsidRPr="00A3031A" w14:paraId="791E6233" w14:textId="77777777" w:rsidTr="00211F73">
        <w:tc>
          <w:tcPr>
            <w:tcW w:w="11016" w:type="dxa"/>
          </w:tcPr>
          <w:p w14:paraId="32A57B87" w14:textId="77777777" w:rsidR="0091324A" w:rsidRPr="009D1FEB" w:rsidRDefault="0091324A" w:rsidP="0091324A">
            <w:pPr>
              <w:spacing w:after="159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D1FEB">
              <w:rPr>
                <w:rFonts w:ascii="Arial" w:hAnsi="Arial" w:cs="Arial"/>
                <w:b/>
                <w:bCs/>
                <w:sz w:val="20"/>
                <w:szCs w:val="20"/>
              </w:rPr>
              <w:t>Community</w:t>
            </w:r>
            <w:r w:rsidR="009F50BC" w:rsidRPr="009D1F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Sponsor ~ </w:t>
            </w:r>
            <w:r w:rsidRPr="009D1FEB">
              <w:rPr>
                <w:rFonts w:ascii="Arial" w:hAnsi="Arial" w:cs="Arial"/>
                <w:b/>
                <w:bCs/>
                <w:sz w:val="20"/>
                <w:szCs w:val="20"/>
              </w:rPr>
              <w:t>$1,000 (six available)</w:t>
            </w:r>
          </w:p>
          <w:p w14:paraId="1180B353" w14:textId="77777777" w:rsidR="009D1FEB" w:rsidRPr="009D1FEB" w:rsidRDefault="009D1FEB" w:rsidP="009D1FEB">
            <w:pPr>
              <w:numPr>
                <w:ilvl w:val="0"/>
                <w:numId w:val="6"/>
              </w:numPr>
              <w:spacing w:after="67" w:line="218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color w:val="000000"/>
                <w:sz w:val="20"/>
                <w:szCs w:val="20"/>
              </w:rPr>
              <w:t xml:space="preserve">Festival Program: </w:t>
            </w:r>
            <w:r w:rsidRPr="009D1FEB">
              <w:rPr>
                <w:rFonts w:ascii="Arial" w:hAnsi="Arial" w:cs="Arial"/>
                <w:sz w:val="20"/>
                <w:szCs w:val="20"/>
              </w:rPr>
              <w:t>Company name and/or logo on the festival program distributed to 17,000 local residents prior to and during the event weekend (subject to deadlines)</w:t>
            </w:r>
          </w:p>
          <w:p w14:paraId="116C435C" w14:textId="77777777" w:rsidR="009D1FEB" w:rsidRPr="009D1FEB" w:rsidRDefault="009D1FEB" w:rsidP="009D1FEB">
            <w:pPr>
              <w:numPr>
                <w:ilvl w:val="0"/>
                <w:numId w:val="6"/>
              </w:numPr>
              <w:spacing w:after="68" w:line="216" w:lineRule="auto"/>
              <w:rPr>
                <w:rFonts w:ascii="Arial" w:hAnsi="Arial" w:cs="Arial"/>
                <w:sz w:val="20"/>
                <w:szCs w:val="20"/>
              </w:rPr>
            </w:pPr>
            <w:r w:rsidRPr="009D1FEB">
              <w:rPr>
                <w:rFonts w:ascii="Arial" w:hAnsi="Arial" w:cs="Arial"/>
                <w:sz w:val="20"/>
                <w:szCs w:val="20"/>
              </w:rPr>
              <w:t>Website:  Company logo on the Los Altos Rotary Fine Art in the Park and Designing Leads websites with a link to your company site for the calendar year</w:t>
            </w:r>
          </w:p>
          <w:p w14:paraId="7FAC7004" w14:textId="1552404B" w:rsidR="0091324A" w:rsidRPr="00010991" w:rsidRDefault="0091324A" w:rsidP="009D1FEB">
            <w:pPr>
              <w:numPr>
                <w:ilvl w:val="0"/>
                <w:numId w:val="6"/>
              </w:num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9D1FEB">
              <w:rPr>
                <w:rFonts w:ascii="Arial" w:hAnsi="Arial" w:cs="Arial"/>
                <w:sz w:val="20"/>
                <w:szCs w:val="20"/>
              </w:rPr>
              <w:t xml:space="preserve">Signage recognition at chosen sponsorship area: Young </w:t>
            </w:r>
            <w:r w:rsidR="00AE62F7" w:rsidRPr="009D1FEB">
              <w:rPr>
                <w:rFonts w:ascii="Arial" w:hAnsi="Arial" w:cs="Arial"/>
                <w:sz w:val="20"/>
                <w:szCs w:val="20"/>
              </w:rPr>
              <w:t xml:space="preserve">at </w:t>
            </w:r>
            <w:r w:rsidRPr="009D1FEB">
              <w:rPr>
                <w:rFonts w:ascii="Arial" w:hAnsi="Arial" w:cs="Arial"/>
                <w:sz w:val="20"/>
                <w:szCs w:val="20"/>
              </w:rPr>
              <w:t>Art, Volunteer/</w:t>
            </w:r>
            <w:proofErr w:type="spellStart"/>
            <w:r w:rsidRPr="009D1FEB">
              <w:rPr>
                <w:rFonts w:ascii="Arial" w:hAnsi="Arial" w:cs="Arial"/>
                <w:sz w:val="20"/>
                <w:szCs w:val="20"/>
              </w:rPr>
              <w:t>lnfo</w:t>
            </w:r>
            <w:proofErr w:type="spellEnd"/>
            <w:r w:rsidRPr="009D1FEB">
              <w:rPr>
                <w:rFonts w:ascii="Arial" w:hAnsi="Arial" w:cs="Arial"/>
                <w:sz w:val="20"/>
                <w:szCs w:val="20"/>
              </w:rPr>
              <w:t xml:space="preserve"> Booth, etc. </w:t>
            </w:r>
            <w:r w:rsidRPr="009D1FEB">
              <w:rPr>
                <w:rFonts w:ascii="Arial" w:hAnsi="Arial" w:cs="Arial"/>
                <w:b/>
                <w:i/>
                <w:sz w:val="20"/>
                <w:szCs w:val="20"/>
              </w:rPr>
              <w:t>No onsite presence</w:t>
            </w:r>
            <w:r w:rsidR="00010991"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</w:p>
          <w:p w14:paraId="0160C97D" w14:textId="359A689F" w:rsidR="00010991" w:rsidRPr="009D1FEB" w:rsidRDefault="00010991" w:rsidP="00010991">
            <w:pPr>
              <w:spacing w:before="40" w:after="40"/>
              <w:ind w:left="72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DAA3BA9" w14:textId="77777777" w:rsidR="0091324A" w:rsidRPr="00E76A03" w:rsidRDefault="0091324A" w:rsidP="00A85D59">
      <w:pPr>
        <w:ind w:hanging="10"/>
        <w:jc w:val="center"/>
        <w:rPr>
          <w:rFonts w:ascii="Arial" w:hAnsi="Arial" w:cs="Arial"/>
          <w:b/>
        </w:rPr>
      </w:pPr>
      <w:r w:rsidRPr="00E76A03">
        <w:rPr>
          <w:rFonts w:ascii="Arial" w:hAnsi="Arial" w:cs="Arial"/>
          <w:b/>
        </w:rPr>
        <w:t>For more information</w:t>
      </w:r>
    </w:p>
    <w:p w14:paraId="26BF8E73" w14:textId="77777777" w:rsidR="00825567" w:rsidRPr="00142225" w:rsidRDefault="00825567" w:rsidP="00A85D59">
      <w:pPr>
        <w:ind w:hanging="10"/>
        <w:jc w:val="center"/>
        <w:rPr>
          <w:rFonts w:ascii="Arial" w:hAnsi="Arial" w:cs="Arial"/>
          <w:b/>
          <w:sz w:val="22"/>
          <w:szCs w:val="22"/>
        </w:rPr>
      </w:pPr>
    </w:p>
    <w:p w14:paraId="1DC89344" w14:textId="77777777" w:rsidR="00825567" w:rsidRDefault="0091324A" w:rsidP="00A3031A">
      <w:pPr>
        <w:ind w:right="130"/>
        <w:jc w:val="center"/>
        <w:rPr>
          <w:rFonts w:ascii="Arial" w:hAnsi="Arial" w:cs="Arial"/>
        </w:rPr>
      </w:pPr>
      <w:r w:rsidRPr="00A3031A">
        <w:rPr>
          <w:rFonts w:ascii="Arial" w:hAnsi="Arial" w:cs="Arial"/>
        </w:rPr>
        <w:t xml:space="preserve">Claudette </w:t>
      </w:r>
      <w:proofErr w:type="spellStart"/>
      <w:r w:rsidRPr="00A3031A">
        <w:rPr>
          <w:rFonts w:ascii="Arial" w:hAnsi="Arial" w:cs="Arial"/>
        </w:rPr>
        <w:t>Mannina</w:t>
      </w:r>
      <w:proofErr w:type="spellEnd"/>
      <w:r w:rsidR="00825567">
        <w:rPr>
          <w:rFonts w:ascii="Arial" w:hAnsi="Arial" w:cs="Arial"/>
        </w:rPr>
        <w:t>, Sponsorship Coordinator</w:t>
      </w:r>
    </w:p>
    <w:p w14:paraId="32C6681A" w14:textId="77777777" w:rsidR="003A28A1" w:rsidRPr="00A3031A" w:rsidRDefault="00604714" w:rsidP="0067579A">
      <w:pPr>
        <w:ind w:right="130"/>
        <w:jc w:val="center"/>
        <w:rPr>
          <w:rFonts w:ascii="Arial" w:hAnsi="Arial" w:cs="Arial"/>
          <w:b/>
        </w:rPr>
      </w:pPr>
      <w:hyperlink r:id="rId14" w:history="1">
        <w:r w:rsidR="0089530A" w:rsidRPr="00FB28CD">
          <w:rPr>
            <w:rStyle w:val="Hyperlink"/>
            <w:rFonts w:ascii="Arial" w:hAnsi="Arial" w:cs="Arial"/>
          </w:rPr>
          <w:t>claudette@designingleads.com</w:t>
        </w:r>
      </w:hyperlink>
      <w:r w:rsidR="00F93CB7" w:rsidRPr="004A3C75">
        <w:rPr>
          <w:rFonts w:ascii="Arial" w:hAnsi="Arial" w:cs="Arial"/>
        </w:rPr>
        <w:t xml:space="preserve"> </w:t>
      </w:r>
      <w:r w:rsidR="0091324A" w:rsidRPr="004A3C75">
        <w:rPr>
          <w:rFonts w:ascii="Arial" w:hAnsi="Arial" w:cs="Arial"/>
        </w:rPr>
        <w:t>•</w:t>
      </w:r>
      <w:r w:rsidR="0091324A" w:rsidRPr="00A3031A">
        <w:rPr>
          <w:rFonts w:ascii="Arial" w:hAnsi="Arial" w:cs="Arial"/>
        </w:rPr>
        <w:t xml:space="preserve"> (831) 461-1796 </w:t>
      </w:r>
      <w:bookmarkStart w:id="0" w:name="_Hlk501032692"/>
      <w:r w:rsidR="0091324A" w:rsidRPr="00A3031A">
        <w:rPr>
          <w:rFonts w:ascii="Arial" w:hAnsi="Arial" w:cs="Arial"/>
        </w:rPr>
        <w:t>•</w:t>
      </w:r>
      <w:bookmarkEnd w:id="0"/>
      <w:r w:rsidR="0091324A" w:rsidRPr="00A3031A">
        <w:rPr>
          <w:rFonts w:ascii="Arial" w:hAnsi="Arial" w:cs="Arial"/>
        </w:rPr>
        <w:t xml:space="preserve"> </w:t>
      </w:r>
      <w:hyperlink r:id="rId15" w:history="1">
        <w:r w:rsidR="0047190E" w:rsidRPr="00FB28CD">
          <w:rPr>
            <w:rStyle w:val="Hyperlink"/>
            <w:rFonts w:ascii="Arial" w:hAnsi="Arial" w:cs="Arial"/>
          </w:rPr>
          <w:t>www.designingleads.com</w:t>
        </w:r>
      </w:hyperlink>
      <w:r w:rsidR="0047190E" w:rsidRPr="004A3C75">
        <w:rPr>
          <w:rFonts w:ascii="Arial" w:hAnsi="Arial" w:cs="Arial"/>
        </w:rPr>
        <w:t xml:space="preserve"> </w:t>
      </w:r>
      <w:r w:rsidR="009900D2" w:rsidRPr="004A3C75">
        <w:rPr>
          <w:rFonts w:ascii="Arial" w:hAnsi="Arial" w:cs="Arial"/>
        </w:rPr>
        <w:t>•</w:t>
      </w:r>
      <w:r w:rsidR="0047190E" w:rsidRPr="004A3C75">
        <w:rPr>
          <w:rFonts w:ascii="Arial" w:hAnsi="Arial" w:cs="Arial"/>
        </w:rPr>
        <w:t xml:space="preserve"> </w:t>
      </w:r>
      <w:hyperlink r:id="rId16" w:history="1">
        <w:r w:rsidR="00FB28CD">
          <w:rPr>
            <w:rStyle w:val="Hyperlink"/>
            <w:rFonts w:ascii="Arial" w:hAnsi="Arial" w:cs="Arial"/>
          </w:rPr>
          <w:t>www.rotaryartshow.com</w:t>
        </w:r>
      </w:hyperlink>
      <w:bookmarkStart w:id="1" w:name="_GoBack"/>
      <w:bookmarkEnd w:id="1"/>
    </w:p>
    <w:sectPr w:rsidR="003A28A1" w:rsidRPr="00A3031A" w:rsidSect="003F03D1">
      <w:type w:val="continuous"/>
      <w:pgSz w:w="12240" w:h="15840" w:code="1"/>
      <w:pgMar w:top="720" w:right="720" w:bottom="720" w:left="72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4FA0C2" w14:textId="77777777" w:rsidR="00604714" w:rsidRDefault="00604714">
      <w:r>
        <w:separator/>
      </w:r>
    </w:p>
  </w:endnote>
  <w:endnote w:type="continuationSeparator" w:id="0">
    <w:p w14:paraId="1EA429BA" w14:textId="77777777" w:rsidR="00604714" w:rsidRDefault="00604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C3345C" w14:textId="328AEAF3" w:rsidR="003A28A1" w:rsidRPr="005B0F52" w:rsidRDefault="003A28A1" w:rsidP="00AD3A9A">
    <w:pPr>
      <w:adjustRightInd w:val="0"/>
      <w:spacing w:before="60" w:line="299" w:lineRule="exact"/>
      <w:jc w:val="center"/>
      <w:rPr>
        <w:rFonts w:ascii="Arial" w:hAnsi="Arial" w:cs="Arial"/>
        <w:color w:val="404040"/>
        <w:spacing w:val="4"/>
      </w:rPr>
    </w:pPr>
    <w:r w:rsidRPr="005B0F52">
      <w:rPr>
        <w:rFonts w:ascii="Arial" w:hAnsi="Arial" w:cs="Arial"/>
        <w:color w:val="404040"/>
        <w:spacing w:val="4"/>
      </w:rPr>
      <w:t xml:space="preserve">32 </w:t>
    </w:r>
    <w:r w:rsidR="009E380B">
      <w:rPr>
        <w:rFonts w:ascii="Arial" w:hAnsi="Arial" w:cs="Arial"/>
        <w:color w:val="404040"/>
        <w:spacing w:val="4"/>
      </w:rPr>
      <w:t>R</w:t>
    </w:r>
    <w:r w:rsidRPr="005B0F52">
      <w:rPr>
        <w:rFonts w:ascii="Arial" w:hAnsi="Arial" w:cs="Arial"/>
        <w:color w:val="404040"/>
        <w:spacing w:val="4"/>
      </w:rPr>
      <w:t xml:space="preserve">iesling </w:t>
    </w:r>
    <w:r w:rsidR="009E380B">
      <w:rPr>
        <w:rFonts w:ascii="Arial" w:hAnsi="Arial" w:cs="Arial"/>
        <w:color w:val="404040"/>
        <w:spacing w:val="4"/>
      </w:rPr>
      <w:t>W</w:t>
    </w:r>
    <w:r w:rsidRPr="005B0F52">
      <w:rPr>
        <w:rFonts w:ascii="Arial" w:hAnsi="Arial" w:cs="Arial"/>
        <w:color w:val="404040"/>
        <w:spacing w:val="4"/>
      </w:rPr>
      <w:t xml:space="preserve">ay </w:t>
    </w:r>
    <w:r>
      <w:rPr>
        <w:rFonts w:ascii="Arial" w:hAnsi="Arial" w:cs="Arial"/>
        <w:color w:val="404040"/>
        <w:spacing w:val="4"/>
      </w:rPr>
      <w:t xml:space="preserve"> </w:t>
    </w:r>
    <w:r w:rsidRPr="005B0F52">
      <w:rPr>
        <w:rFonts w:ascii="Arial" w:hAnsi="Arial" w:cs="Arial"/>
        <w:color w:val="404040"/>
        <w:spacing w:val="4"/>
      </w:rPr>
      <w:t xml:space="preserve"> </w:t>
    </w:r>
    <w:r w:rsidR="009E380B">
      <w:rPr>
        <w:rFonts w:ascii="Arial" w:hAnsi="Arial" w:cs="Arial"/>
        <w:color w:val="404040"/>
        <w:spacing w:val="4"/>
      </w:rPr>
      <w:t>S</w:t>
    </w:r>
    <w:r w:rsidRPr="005B0F52">
      <w:rPr>
        <w:rFonts w:ascii="Arial" w:hAnsi="Arial" w:cs="Arial"/>
        <w:color w:val="404040"/>
        <w:spacing w:val="4"/>
      </w:rPr>
      <w:t xml:space="preserve">cotts </w:t>
    </w:r>
    <w:r w:rsidR="009E380B">
      <w:rPr>
        <w:rFonts w:ascii="Arial" w:hAnsi="Arial" w:cs="Arial"/>
        <w:color w:val="404040"/>
        <w:spacing w:val="4"/>
      </w:rPr>
      <w:t>V</w:t>
    </w:r>
    <w:r w:rsidRPr="005B0F52">
      <w:rPr>
        <w:rFonts w:ascii="Arial" w:hAnsi="Arial" w:cs="Arial"/>
        <w:color w:val="404040"/>
        <w:spacing w:val="4"/>
      </w:rPr>
      <w:t xml:space="preserve">alley, </w:t>
    </w:r>
    <w:r w:rsidR="009E380B">
      <w:rPr>
        <w:rFonts w:ascii="Arial" w:hAnsi="Arial" w:cs="Arial"/>
        <w:color w:val="404040"/>
        <w:spacing w:val="4"/>
      </w:rPr>
      <w:t>CA</w:t>
    </w:r>
    <w:r w:rsidRPr="005B0F52">
      <w:rPr>
        <w:rFonts w:ascii="Arial" w:hAnsi="Arial" w:cs="Arial"/>
        <w:color w:val="404040"/>
        <w:spacing w:val="4"/>
      </w:rPr>
      <w:t xml:space="preserve"> 95066 </w:t>
    </w:r>
    <w:r>
      <w:rPr>
        <w:rFonts w:ascii="Arial" w:hAnsi="Arial" w:cs="Arial"/>
        <w:color w:val="404040"/>
        <w:spacing w:val="4"/>
      </w:rPr>
      <w:t xml:space="preserve"> </w:t>
    </w:r>
    <w:r w:rsidRPr="005B0F52">
      <w:rPr>
        <w:rFonts w:ascii="Arial" w:hAnsi="Arial" w:cs="Arial"/>
        <w:color w:val="404040"/>
        <w:spacing w:val="4"/>
      </w:rPr>
      <w:t xml:space="preserve"> </w:t>
    </w:r>
    <w:proofErr w:type="spellStart"/>
    <w:r w:rsidRPr="005B0F52">
      <w:rPr>
        <w:rFonts w:ascii="Arial" w:hAnsi="Arial" w:cs="Arial"/>
        <w:color w:val="404040"/>
        <w:spacing w:val="4"/>
      </w:rPr>
      <w:t>ph</w:t>
    </w:r>
    <w:proofErr w:type="spellEnd"/>
    <w:r w:rsidRPr="005B0F52">
      <w:rPr>
        <w:rFonts w:ascii="Arial" w:hAnsi="Arial" w:cs="Arial"/>
        <w:color w:val="404040"/>
        <w:spacing w:val="4"/>
      </w:rPr>
      <w:t xml:space="preserve"> 831.461.1796 </w:t>
    </w:r>
    <w:r>
      <w:rPr>
        <w:rFonts w:ascii="Arial" w:hAnsi="Arial" w:cs="Arial"/>
        <w:color w:val="404040"/>
        <w:spacing w:val="4"/>
      </w:rPr>
      <w:t xml:space="preserve"> </w:t>
    </w:r>
    <w:r w:rsidRPr="005B0F52">
      <w:rPr>
        <w:rFonts w:ascii="Arial" w:hAnsi="Arial" w:cs="Arial"/>
        <w:color w:val="404040"/>
        <w:spacing w:val="4"/>
      </w:rPr>
      <w:t xml:space="preserve"> fax 831.461.0891</w:t>
    </w:r>
  </w:p>
  <w:p w14:paraId="42BC58F5" w14:textId="6BD847AC" w:rsidR="003A28A1" w:rsidRPr="005B0F52" w:rsidRDefault="00604714" w:rsidP="00AD3A9A">
    <w:pPr>
      <w:pStyle w:val="Footer"/>
      <w:spacing w:before="60"/>
      <w:jc w:val="center"/>
      <w:rPr>
        <w:rFonts w:ascii="Arial" w:hAnsi="Arial" w:cs="Arial"/>
      </w:rPr>
    </w:pPr>
    <w:hyperlink r:id="rId1" w:history="1">
      <w:r w:rsidR="003A28A1" w:rsidRPr="00FB28CD">
        <w:rPr>
          <w:rStyle w:val="Hyperlink"/>
          <w:rFonts w:ascii="Arial" w:hAnsi="Arial" w:cs="Arial"/>
          <w:spacing w:val="9"/>
        </w:rPr>
        <w:t>www.designingleads.com</w:t>
      </w:r>
    </w:hyperlink>
    <w:r w:rsidR="003A28A1" w:rsidRPr="005B0F52">
      <w:rPr>
        <w:rFonts w:ascii="Arial" w:hAnsi="Arial" w:cs="Arial"/>
        <w:color w:val="404040"/>
        <w:spacing w:val="9"/>
      </w:rPr>
      <w:t xml:space="preserve"> </w:t>
    </w:r>
    <w:r w:rsidR="003A28A1">
      <w:rPr>
        <w:rFonts w:ascii="Arial" w:hAnsi="Arial" w:cs="Arial"/>
        <w:color w:val="404040"/>
        <w:spacing w:val="9"/>
      </w:rPr>
      <w:t xml:space="preserve"> </w:t>
    </w:r>
    <w:r w:rsidR="003A28A1" w:rsidRPr="005B0F52">
      <w:rPr>
        <w:rFonts w:ascii="Arial" w:hAnsi="Arial" w:cs="Arial"/>
        <w:color w:val="404040"/>
        <w:spacing w:val="9"/>
      </w:rPr>
      <w:t xml:space="preserve"> </w:t>
    </w:r>
    <w:hyperlink r:id="rId2" w:history="1">
      <w:r w:rsidR="003A28A1" w:rsidRPr="00FB28CD">
        <w:rPr>
          <w:rStyle w:val="Hyperlink"/>
          <w:rFonts w:ascii="Arial" w:hAnsi="Arial" w:cs="Arial"/>
          <w:spacing w:val="9"/>
        </w:rPr>
        <w:t>claudette@designingleads.com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90540" w14:textId="77777777" w:rsidR="00604714" w:rsidRDefault="00604714">
      <w:r>
        <w:separator/>
      </w:r>
    </w:p>
  </w:footnote>
  <w:footnote w:type="continuationSeparator" w:id="0">
    <w:p w14:paraId="33E5E3BC" w14:textId="77777777" w:rsidR="00604714" w:rsidRDefault="00604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842030" w14:textId="77777777" w:rsidR="00837FD2" w:rsidRDefault="00837FD2"/>
  <w:p w14:paraId="7ED37F11" w14:textId="77777777" w:rsidR="007A24B6" w:rsidRDefault="007A24B6" w:rsidP="00837FD2">
    <w:pPr>
      <w:tabs>
        <w:tab w:val="left" w:pos="676"/>
      </w:tabs>
    </w:pPr>
  </w:p>
  <w:p w14:paraId="12BEA0C5" w14:textId="77777777" w:rsidR="00732410" w:rsidRPr="00837FD2" w:rsidRDefault="00837FD2" w:rsidP="00837FD2">
    <w:pPr>
      <w:tabs>
        <w:tab w:val="left" w:pos="676"/>
      </w:tabs>
      <w:rPr>
        <w:i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E3B4D"/>
    <w:multiLevelType w:val="hybridMultilevel"/>
    <w:tmpl w:val="02888A8E"/>
    <w:lvl w:ilvl="0" w:tplc="DE76197E">
      <w:start w:val="1"/>
      <w:numFmt w:val="bullet"/>
      <w:lvlText w:val=""/>
      <w:lvlJc w:val="left"/>
      <w:pPr>
        <w:ind w:left="1008" w:hanging="360"/>
      </w:pPr>
      <w:rPr>
        <w:rFonts w:ascii="Wingdings 2" w:hAnsi="Wingdings 2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 w15:restartNumberingAfterBreak="0">
    <w:nsid w:val="10ED74F8"/>
    <w:multiLevelType w:val="hybridMultilevel"/>
    <w:tmpl w:val="56602FD8"/>
    <w:lvl w:ilvl="0" w:tplc="7A906AC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b w:val="0"/>
        <w:i w:val="0"/>
        <w:color w:val="auto"/>
        <w:sz w:val="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01732"/>
    <w:multiLevelType w:val="hybridMultilevel"/>
    <w:tmpl w:val="0AA6E464"/>
    <w:lvl w:ilvl="0" w:tplc="A678D262">
      <w:start w:val="1"/>
      <w:numFmt w:val="bullet"/>
      <w:lvlText w:val="o"/>
      <w:lvlJc w:val="left"/>
      <w:pPr>
        <w:ind w:left="3600" w:hanging="360"/>
      </w:pPr>
      <w:rPr>
        <w:rFonts w:ascii="Arial" w:hAnsi="Arial" w:hint="default"/>
        <w:b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C66899"/>
    <w:multiLevelType w:val="hybridMultilevel"/>
    <w:tmpl w:val="E5E2992E"/>
    <w:lvl w:ilvl="0" w:tplc="85966BF4">
      <w:start w:val="2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ED368E"/>
    <w:multiLevelType w:val="hybridMultilevel"/>
    <w:tmpl w:val="7FC87E9C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35942EAA"/>
    <w:multiLevelType w:val="hybridMultilevel"/>
    <w:tmpl w:val="E6C23474"/>
    <w:lvl w:ilvl="0" w:tplc="7A906AC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b w:val="0"/>
        <w:i w:val="0"/>
        <w:color w:val="auto"/>
        <w:sz w:val="1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0A7A63"/>
    <w:multiLevelType w:val="hybridMultilevel"/>
    <w:tmpl w:val="B5507574"/>
    <w:lvl w:ilvl="0" w:tplc="B86C9402">
      <w:start w:val="4"/>
      <w:numFmt w:val="bullet"/>
      <w:lvlText w:val=""/>
      <w:lvlJc w:val="left"/>
      <w:pPr>
        <w:ind w:left="3600" w:hanging="720"/>
      </w:pPr>
      <w:rPr>
        <w:rFonts w:ascii="Symbol" w:eastAsia="Times New Roman" w:hAnsi="Symbo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3DAD67FF"/>
    <w:multiLevelType w:val="hybridMultilevel"/>
    <w:tmpl w:val="C06A3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6490B"/>
    <w:multiLevelType w:val="hybridMultilevel"/>
    <w:tmpl w:val="FA424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C61364"/>
    <w:multiLevelType w:val="hybridMultilevel"/>
    <w:tmpl w:val="0F9AFD6E"/>
    <w:lvl w:ilvl="0" w:tplc="A678D262">
      <w:start w:val="1"/>
      <w:numFmt w:val="bullet"/>
      <w:lvlText w:val="o"/>
      <w:lvlJc w:val="left"/>
      <w:pPr>
        <w:ind w:left="3600" w:hanging="360"/>
      </w:pPr>
      <w:rPr>
        <w:rFonts w:ascii="Arial" w:hAnsi="Arial" w:hint="default"/>
        <w:b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A148DB"/>
    <w:multiLevelType w:val="hybridMultilevel"/>
    <w:tmpl w:val="6DE8E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9F2C57"/>
    <w:multiLevelType w:val="hybridMultilevel"/>
    <w:tmpl w:val="0F127FD8"/>
    <w:lvl w:ilvl="0" w:tplc="0FFEF1DE">
      <w:start w:val="2009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  <w:b w:val="0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807D35"/>
    <w:multiLevelType w:val="hybridMultilevel"/>
    <w:tmpl w:val="507C1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E0276"/>
    <w:multiLevelType w:val="hybridMultilevel"/>
    <w:tmpl w:val="526EB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7"/>
  </w:num>
  <w:num w:numId="6">
    <w:abstractNumId w:val="8"/>
  </w:num>
  <w:num w:numId="7">
    <w:abstractNumId w:val="4"/>
  </w:num>
  <w:num w:numId="8">
    <w:abstractNumId w:val="6"/>
  </w:num>
  <w:num w:numId="9">
    <w:abstractNumId w:val="9"/>
  </w:num>
  <w:num w:numId="10">
    <w:abstractNumId w:val="2"/>
  </w:num>
  <w:num w:numId="11">
    <w:abstractNumId w:val="5"/>
  </w:num>
  <w:num w:numId="12">
    <w:abstractNumId w:val="3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807"/>
    <w:rsid w:val="00010991"/>
    <w:rsid w:val="00017D11"/>
    <w:rsid w:val="00076596"/>
    <w:rsid w:val="000C0794"/>
    <w:rsid w:val="000C2412"/>
    <w:rsid w:val="000E25DE"/>
    <w:rsid w:val="000E45CF"/>
    <w:rsid w:val="000F29D3"/>
    <w:rsid w:val="00105877"/>
    <w:rsid w:val="001177A4"/>
    <w:rsid w:val="00142225"/>
    <w:rsid w:val="00154EC9"/>
    <w:rsid w:val="001C0C3E"/>
    <w:rsid w:val="001D0256"/>
    <w:rsid w:val="001D5950"/>
    <w:rsid w:val="001F1F48"/>
    <w:rsid w:val="001F6C68"/>
    <w:rsid w:val="00211D66"/>
    <w:rsid w:val="00211F73"/>
    <w:rsid w:val="00217CB4"/>
    <w:rsid w:val="00273BBD"/>
    <w:rsid w:val="0027550F"/>
    <w:rsid w:val="002810C7"/>
    <w:rsid w:val="00282136"/>
    <w:rsid w:val="00292279"/>
    <w:rsid w:val="002A0F50"/>
    <w:rsid w:val="002A2B1A"/>
    <w:rsid w:val="002C137F"/>
    <w:rsid w:val="002D1027"/>
    <w:rsid w:val="002F2AA8"/>
    <w:rsid w:val="002F6AC4"/>
    <w:rsid w:val="00311BFD"/>
    <w:rsid w:val="0031653D"/>
    <w:rsid w:val="00326B6D"/>
    <w:rsid w:val="00335362"/>
    <w:rsid w:val="00365186"/>
    <w:rsid w:val="00387184"/>
    <w:rsid w:val="003A28A1"/>
    <w:rsid w:val="003C3E19"/>
    <w:rsid w:val="003F03D1"/>
    <w:rsid w:val="003F515A"/>
    <w:rsid w:val="003F68D5"/>
    <w:rsid w:val="00402F4F"/>
    <w:rsid w:val="004350B7"/>
    <w:rsid w:val="0047190E"/>
    <w:rsid w:val="00474CB1"/>
    <w:rsid w:val="00482ACF"/>
    <w:rsid w:val="004A18DF"/>
    <w:rsid w:val="004A3C75"/>
    <w:rsid w:val="004B2A33"/>
    <w:rsid w:val="004D6389"/>
    <w:rsid w:val="0055664C"/>
    <w:rsid w:val="005949AE"/>
    <w:rsid w:val="005A1826"/>
    <w:rsid w:val="005A3C7F"/>
    <w:rsid w:val="005B0F52"/>
    <w:rsid w:val="00604714"/>
    <w:rsid w:val="0067579A"/>
    <w:rsid w:val="00684F90"/>
    <w:rsid w:val="006B5440"/>
    <w:rsid w:val="006C2429"/>
    <w:rsid w:val="006D5F4A"/>
    <w:rsid w:val="006F2BBC"/>
    <w:rsid w:val="00732410"/>
    <w:rsid w:val="007A24B6"/>
    <w:rsid w:val="007B7259"/>
    <w:rsid w:val="007D40A1"/>
    <w:rsid w:val="00805493"/>
    <w:rsid w:val="00807A42"/>
    <w:rsid w:val="00825567"/>
    <w:rsid w:val="00837FD2"/>
    <w:rsid w:val="0085199E"/>
    <w:rsid w:val="0089530A"/>
    <w:rsid w:val="008A1C36"/>
    <w:rsid w:val="008D2E5D"/>
    <w:rsid w:val="008D3423"/>
    <w:rsid w:val="008F71F7"/>
    <w:rsid w:val="0091324A"/>
    <w:rsid w:val="0091610C"/>
    <w:rsid w:val="009364E0"/>
    <w:rsid w:val="00956E15"/>
    <w:rsid w:val="00971615"/>
    <w:rsid w:val="00981D63"/>
    <w:rsid w:val="00986A03"/>
    <w:rsid w:val="009900D2"/>
    <w:rsid w:val="00991F36"/>
    <w:rsid w:val="009C520C"/>
    <w:rsid w:val="009D1FEB"/>
    <w:rsid w:val="009D29FC"/>
    <w:rsid w:val="009E380B"/>
    <w:rsid w:val="009F50BC"/>
    <w:rsid w:val="00A02807"/>
    <w:rsid w:val="00A030FC"/>
    <w:rsid w:val="00A12039"/>
    <w:rsid w:val="00A23F18"/>
    <w:rsid w:val="00A27129"/>
    <w:rsid w:val="00A3031A"/>
    <w:rsid w:val="00A34B85"/>
    <w:rsid w:val="00A42AE0"/>
    <w:rsid w:val="00A52CC8"/>
    <w:rsid w:val="00A8212E"/>
    <w:rsid w:val="00A85D59"/>
    <w:rsid w:val="00A873A8"/>
    <w:rsid w:val="00A90CE7"/>
    <w:rsid w:val="00AA4006"/>
    <w:rsid w:val="00AD27C1"/>
    <w:rsid w:val="00AD3A9A"/>
    <w:rsid w:val="00AD7825"/>
    <w:rsid w:val="00AE62F7"/>
    <w:rsid w:val="00B429C5"/>
    <w:rsid w:val="00B53251"/>
    <w:rsid w:val="00B71ECE"/>
    <w:rsid w:val="00B9521C"/>
    <w:rsid w:val="00BB173A"/>
    <w:rsid w:val="00BC39DE"/>
    <w:rsid w:val="00BC5046"/>
    <w:rsid w:val="00C142A9"/>
    <w:rsid w:val="00C641EA"/>
    <w:rsid w:val="00C702EB"/>
    <w:rsid w:val="00CB074D"/>
    <w:rsid w:val="00CB6AFF"/>
    <w:rsid w:val="00CC5030"/>
    <w:rsid w:val="00CE3B8A"/>
    <w:rsid w:val="00D522EC"/>
    <w:rsid w:val="00D52938"/>
    <w:rsid w:val="00D53EB7"/>
    <w:rsid w:val="00D75034"/>
    <w:rsid w:val="00DE22C4"/>
    <w:rsid w:val="00DF3C6C"/>
    <w:rsid w:val="00E0361F"/>
    <w:rsid w:val="00E10407"/>
    <w:rsid w:val="00E229CF"/>
    <w:rsid w:val="00E32E9D"/>
    <w:rsid w:val="00E43787"/>
    <w:rsid w:val="00E65D52"/>
    <w:rsid w:val="00E67AA1"/>
    <w:rsid w:val="00E76A03"/>
    <w:rsid w:val="00E84D46"/>
    <w:rsid w:val="00E86994"/>
    <w:rsid w:val="00E93D0B"/>
    <w:rsid w:val="00EA52CC"/>
    <w:rsid w:val="00ED7AA4"/>
    <w:rsid w:val="00EE1720"/>
    <w:rsid w:val="00EF2C81"/>
    <w:rsid w:val="00EF3B04"/>
    <w:rsid w:val="00F30D51"/>
    <w:rsid w:val="00F365C7"/>
    <w:rsid w:val="00F36DE2"/>
    <w:rsid w:val="00F447E9"/>
    <w:rsid w:val="00F53D89"/>
    <w:rsid w:val="00F64F33"/>
    <w:rsid w:val="00F85C22"/>
    <w:rsid w:val="00F93CB7"/>
    <w:rsid w:val="00FB28CD"/>
    <w:rsid w:val="00FF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42C782"/>
  <w14:defaultImageDpi w14:val="0"/>
  <w15:docId w15:val="{40DBC105-1E2C-C548-AA6A-C5353AFC4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659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22EC"/>
    <w:pPr>
      <w:keepNext/>
      <w:jc w:val="center"/>
      <w:outlineLvl w:val="0"/>
    </w:pPr>
    <w:rPr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D522EC"/>
    <w:rPr>
      <w:b/>
      <w:sz w:val="18"/>
    </w:rPr>
  </w:style>
  <w:style w:type="paragraph" w:styleId="Header">
    <w:name w:val="header"/>
    <w:basedOn w:val="Normal"/>
    <w:link w:val="HeaderChar"/>
    <w:uiPriority w:val="99"/>
    <w:rsid w:val="005B0F5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9554B8"/>
  </w:style>
  <w:style w:type="paragraph" w:styleId="Footer">
    <w:name w:val="footer"/>
    <w:basedOn w:val="Normal"/>
    <w:link w:val="FooterChar"/>
    <w:uiPriority w:val="99"/>
    <w:rsid w:val="005B0F5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9554B8"/>
  </w:style>
  <w:style w:type="paragraph" w:styleId="BalloonText">
    <w:name w:val="Balloon Text"/>
    <w:basedOn w:val="Normal"/>
    <w:link w:val="BalloonTextChar"/>
    <w:uiPriority w:val="99"/>
    <w:semiHidden/>
    <w:rsid w:val="00BC39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54B8"/>
    <w:rPr>
      <w:sz w:val="18"/>
      <w:szCs w:val="18"/>
    </w:rPr>
  </w:style>
  <w:style w:type="paragraph" w:styleId="Title">
    <w:name w:val="Title"/>
    <w:basedOn w:val="Normal"/>
    <w:link w:val="TitleChar"/>
    <w:uiPriority w:val="10"/>
    <w:qFormat/>
    <w:rsid w:val="00D522EC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10"/>
    <w:locked/>
    <w:rsid w:val="00D522EC"/>
    <w:rPr>
      <w:b/>
      <w:sz w:val="24"/>
    </w:rPr>
  </w:style>
  <w:style w:type="character" w:styleId="Hyperlink">
    <w:name w:val="Hyperlink"/>
    <w:rsid w:val="00A42AE0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47190E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1"/>
    <w:qFormat/>
    <w:rsid w:val="003F03D1"/>
    <w:pPr>
      <w:widowControl w:val="0"/>
      <w:autoSpaceDE w:val="0"/>
      <w:autoSpaceDN w:val="0"/>
    </w:pPr>
    <w:rPr>
      <w:rFonts w:ascii="Gill Sans MT" w:eastAsia="Gill Sans MT" w:hAnsi="Gill Sans MT" w:cs="Gill Sans MT"/>
    </w:rPr>
  </w:style>
  <w:style w:type="character" w:customStyle="1" w:styleId="BodyTextChar">
    <w:name w:val="Body Text Char"/>
    <w:link w:val="BodyText"/>
    <w:uiPriority w:val="1"/>
    <w:rsid w:val="003F03D1"/>
    <w:rPr>
      <w:rFonts w:ascii="Gill Sans MT" w:eastAsia="Gill Sans MT" w:hAnsi="Gill Sans MT" w:cs="Gill Sans M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4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otaryartshow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laudette@designinglead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designingleads.com" TargetMode="External"/><Relationship Id="rId10" Type="http://schemas.openxmlformats.org/officeDocument/2006/relationships/hyperlink" Target="http://rotaryartshow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claudette@designingleads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laudette@designingleads.com" TargetMode="External"/><Relationship Id="rId1" Type="http://schemas.openxmlformats.org/officeDocument/2006/relationships/hyperlink" Target="file:///Volumes/Shared/Plf/Documents/Harry/Rotary/AppData/Local/Microsoft/Windows/INetCache/Content.Outlook/3VMLZ5R3/www.designingleads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Claudette\AppData\Roaming\Microsoft\Templates\New%20Designing%20Leads%20Colo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1F2F1B-6F89-AF44-A4DB-25EEEC7D5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C:\Users\Claudette\AppData\Roaming\Microsoft\Templates\New Designing Leads Color.dot</Template>
  <TotalTime>3</TotalTime>
  <Pages>3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Price Law Firm</Company>
  <LinksUpToDate>false</LinksUpToDate>
  <CharactersWithSpaces>7967</CharactersWithSpaces>
  <SharedDoc>false</SharedDoc>
  <HyperlinkBase/>
  <HLinks>
    <vt:vector size="42" baseType="variant">
      <vt:variant>
        <vt:i4>5963857</vt:i4>
      </vt:variant>
      <vt:variant>
        <vt:i4>12</vt:i4>
      </vt:variant>
      <vt:variant>
        <vt:i4>0</vt:i4>
      </vt:variant>
      <vt:variant>
        <vt:i4>5</vt:i4>
      </vt:variant>
      <vt:variant>
        <vt:lpwstr>http://rotaryartshow.com/</vt:lpwstr>
      </vt:variant>
      <vt:variant>
        <vt:lpwstr/>
      </vt:variant>
      <vt:variant>
        <vt:i4>3801132</vt:i4>
      </vt:variant>
      <vt:variant>
        <vt:i4>9</vt:i4>
      </vt:variant>
      <vt:variant>
        <vt:i4>0</vt:i4>
      </vt:variant>
      <vt:variant>
        <vt:i4>5</vt:i4>
      </vt:variant>
      <vt:variant>
        <vt:lpwstr>http://www.designingleads.com/</vt:lpwstr>
      </vt:variant>
      <vt:variant>
        <vt:lpwstr/>
      </vt:variant>
      <vt:variant>
        <vt:i4>2818067</vt:i4>
      </vt:variant>
      <vt:variant>
        <vt:i4>6</vt:i4>
      </vt:variant>
      <vt:variant>
        <vt:i4>0</vt:i4>
      </vt:variant>
      <vt:variant>
        <vt:i4>5</vt:i4>
      </vt:variant>
      <vt:variant>
        <vt:lpwstr>mailto:claudette@designingleads.com</vt:lpwstr>
      </vt:variant>
      <vt:variant>
        <vt:lpwstr/>
      </vt:variant>
      <vt:variant>
        <vt:i4>2818067</vt:i4>
      </vt:variant>
      <vt:variant>
        <vt:i4>3</vt:i4>
      </vt:variant>
      <vt:variant>
        <vt:i4>0</vt:i4>
      </vt:variant>
      <vt:variant>
        <vt:i4>5</vt:i4>
      </vt:variant>
      <vt:variant>
        <vt:lpwstr>mailto:claudette@designingleads.com</vt:lpwstr>
      </vt:variant>
      <vt:variant>
        <vt:lpwstr/>
      </vt:variant>
      <vt:variant>
        <vt:i4>5963857</vt:i4>
      </vt:variant>
      <vt:variant>
        <vt:i4>0</vt:i4>
      </vt:variant>
      <vt:variant>
        <vt:i4>0</vt:i4>
      </vt:variant>
      <vt:variant>
        <vt:i4>5</vt:i4>
      </vt:variant>
      <vt:variant>
        <vt:lpwstr>http://rotaryartshow.com/</vt:lpwstr>
      </vt:variant>
      <vt:variant>
        <vt:lpwstr/>
      </vt:variant>
      <vt:variant>
        <vt:i4>2818067</vt:i4>
      </vt:variant>
      <vt:variant>
        <vt:i4>3</vt:i4>
      </vt:variant>
      <vt:variant>
        <vt:i4>0</vt:i4>
      </vt:variant>
      <vt:variant>
        <vt:i4>5</vt:i4>
      </vt:variant>
      <vt:variant>
        <vt:lpwstr>mailto:claudette@designingleads.com</vt:lpwstr>
      </vt:variant>
      <vt:variant>
        <vt:lpwstr/>
      </vt:variant>
      <vt:variant>
        <vt:i4>2687097</vt:i4>
      </vt:variant>
      <vt:variant>
        <vt:i4>0</vt:i4>
      </vt:variant>
      <vt:variant>
        <vt:i4>0</vt:i4>
      </vt:variant>
      <vt:variant>
        <vt:i4>5</vt:i4>
      </vt:variant>
      <vt:variant>
        <vt:lpwstr>../../AppData/Local/Microsoft/Windows/INetCache/Content.Outlook/3VMLZ5R3/www.designingleads.com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I. Price</dc:creator>
  <cp:keywords/>
  <dc:description/>
  <cp:lastModifiedBy>harry</cp:lastModifiedBy>
  <cp:revision>3</cp:revision>
  <cp:lastPrinted>2018-11-26T22:32:00Z</cp:lastPrinted>
  <dcterms:created xsi:type="dcterms:W3CDTF">2019-10-29T16:14:00Z</dcterms:created>
  <dcterms:modified xsi:type="dcterms:W3CDTF">2019-10-29T16:15:00Z</dcterms:modified>
  <cp:category/>
</cp:coreProperties>
</file>